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B05D34" w14:textId="7ACA53D0" w:rsidR="006B3869" w:rsidRDefault="00B5570E" w:rsidP="006B3869">
      <w:pPr>
        <w:pStyle w:val="Nzev"/>
        <w:rPr>
          <w:lang w:val="sk-SK"/>
        </w:rPr>
      </w:pPr>
      <w:r w:rsidRPr="00B5570E">
        <w:rPr>
          <w:lang w:val="sk-SK"/>
        </w:rPr>
        <w:t>printing of a human skeleton</w:t>
      </w:r>
    </w:p>
    <w:p w14:paraId="42E9131A" w14:textId="028EB619" w:rsidR="006B3869" w:rsidRDefault="006B3869" w:rsidP="006B3869">
      <w:pPr>
        <w:rPr>
          <w:lang w:val="sk-SK"/>
        </w:rPr>
      </w:pPr>
    </w:p>
    <w:p w14:paraId="37EC94E8" w14:textId="0A194820" w:rsidR="006B3869" w:rsidRDefault="006B3869" w:rsidP="00B5570E">
      <w:pPr>
        <w:jc w:val="center"/>
        <w:rPr>
          <w:lang w:val="sk-SK"/>
        </w:rPr>
      </w:pPr>
    </w:p>
    <w:p w14:paraId="10A7D132" w14:textId="73AA9CE3" w:rsidR="00B5570E" w:rsidRPr="00B5570E" w:rsidRDefault="000A6C7D" w:rsidP="00B5570E">
      <w:pPr>
        <w:jc w:val="center"/>
        <w:rPr>
          <w:color w:val="44546A" w:themeColor="text2"/>
          <w:sz w:val="28"/>
          <w:szCs w:val="28"/>
          <w:lang w:val="sk-SK"/>
        </w:rPr>
      </w:pPr>
      <w:r w:rsidRPr="00B5570E">
        <w:rPr>
          <w:color w:val="44546A" w:themeColor="text2"/>
          <w:sz w:val="28"/>
          <w:szCs w:val="28"/>
          <w:lang w:val="sk-SK"/>
        </w:rPr>
        <w:t>Sokolnice</w:t>
      </w:r>
      <w:r w:rsidRPr="00B5570E">
        <w:rPr>
          <w:color w:val="44546A" w:themeColor="text2"/>
          <w:sz w:val="28"/>
          <w:szCs w:val="28"/>
          <w:lang w:val="sk-SK"/>
        </w:rPr>
        <w:t xml:space="preserve"> </w:t>
      </w:r>
      <w:r>
        <w:rPr>
          <w:color w:val="44546A" w:themeColor="text2"/>
          <w:sz w:val="28"/>
          <w:szCs w:val="28"/>
          <w:lang w:val="sk-SK"/>
        </w:rPr>
        <w:t>e</w:t>
      </w:r>
      <w:r w:rsidR="00B5570E" w:rsidRPr="00B5570E">
        <w:rPr>
          <w:color w:val="44546A" w:themeColor="text2"/>
          <w:sz w:val="28"/>
          <w:szCs w:val="28"/>
          <w:lang w:val="sk-SK"/>
        </w:rPr>
        <w:t xml:space="preserve">lementary school </w:t>
      </w:r>
    </w:p>
    <w:p w14:paraId="11112922" w14:textId="77777777" w:rsidR="00B5570E" w:rsidRPr="00B5570E" w:rsidRDefault="00B5570E" w:rsidP="00B5570E">
      <w:pPr>
        <w:jc w:val="center"/>
        <w:rPr>
          <w:color w:val="44546A" w:themeColor="text2"/>
          <w:sz w:val="28"/>
          <w:szCs w:val="28"/>
          <w:lang w:val="sk-SK"/>
        </w:rPr>
      </w:pPr>
      <w:r w:rsidRPr="00B5570E">
        <w:rPr>
          <w:color w:val="44546A" w:themeColor="text2"/>
          <w:sz w:val="28"/>
          <w:szCs w:val="28"/>
          <w:lang w:val="sk-SK"/>
        </w:rPr>
        <w:t>Masarykova 20, Sokolnice 664 52</w:t>
      </w:r>
    </w:p>
    <w:p w14:paraId="4EF5C3D2" w14:textId="7BAC52B1" w:rsidR="006B3869" w:rsidRDefault="006B3869">
      <w:pPr>
        <w:rPr>
          <w:lang w:val="sk-SK"/>
        </w:rPr>
      </w:pPr>
      <w:r>
        <w:rPr>
          <w:lang w:val="sk-SK"/>
        </w:rPr>
        <w:br w:type="page"/>
      </w:r>
    </w:p>
    <w:sdt>
      <w:sdtPr>
        <w:rPr>
          <w:rFonts w:asciiTheme="minorHAnsi" w:eastAsiaTheme="minorEastAsia" w:hAnsiTheme="minorHAnsi" w:cstheme="minorBidi"/>
          <w:color w:val="auto"/>
          <w:sz w:val="21"/>
          <w:szCs w:val="21"/>
        </w:rPr>
        <w:id w:val="1129969424"/>
        <w:docPartObj>
          <w:docPartGallery w:val="Table of Contents"/>
          <w:docPartUnique/>
        </w:docPartObj>
      </w:sdtPr>
      <w:sdtEndPr/>
      <w:sdtContent>
        <w:p w14:paraId="447064A4" w14:textId="25DE4A1A" w:rsidR="006B3869" w:rsidRDefault="00D97AD0" w:rsidP="00D97AD0">
          <w:pPr>
            <w:pStyle w:val="Nadpisobsahu"/>
            <w:jc w:val="left"/>
          </w:pPr>
          <w:r>
            <w:t>Contents:</w:t>
          </w:r>
        </w:p>
        <w:p w14:paraId="13DA8DC1" w14:textId="1FC28425" w:rsidR="00F54AAE" w:rsidRDefault="006B3869">
          <w:pPr>
            <w:pStyle w:val="Obsah1"/>
            <w:tabs>
              <w:tab w:val="right" w:leader="dot" w:pos="9056"/>
            </w:tabs>
            <w:rPr>
              <w:noProof/>
              <w:sz w:val="22"/>
              <w:szCs w:val="22"/>
              <w:lang w:eastAsia="cs-CZ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17418700" w:history="1">
            <w:r w:rsidR="00F54AAE" w:rsidRPr="00F877CA">
              <w:rPr>
                <w:rStyle w:val="Hypertextovodkaz"/>
                <w:noProof/>
              </w:rPr>
              <w:t>Printing of a human skeleton</w:t>
            </w:r>
            <w:r w:rsidR="00F54AAE">
              <w:rPr>
                <w:noProof/>
                <w:webHidden/>
              </w:rPr>
              <w:tab/>
            </w:r>
            <w:r w:rsidR="00F54AAE">
              <w:rPr>
                <w:noProof/>
                <w:webHidden/>
              </w:rPr>
              <w:fldChar w:fldCharType="begin"/>
            </w:r>
            <w:r w:rsidR="00F54AAE">
              <w:rPr>
                <w:noProof/>
                <w:webHidden/>
              </w:rPr>
              <w:instrText xml:space="preserve"> PAGEREF _Toc117418700 \h </w:instrText>
            </w:r>
            <w:r w:rsidR="00F54AAE">
              <w:rPr>
                <w:noProof/>
                <w:webHidden/>
              </w:rPr>
            </w:r>
            <w:r w:rsidR="00F54AAE">
              <w:rPr>
                <w:noProof/>
                <w:webHidden/>
              </w:rPr>
              <w:fldChar w:fldCharType="separate"/>
            </w:r>
            <w:r w:rsidR="000A6C7D">
              <w:rPr>
                <w:noProof/>
                <w:webHidden/>
              </w:rPr>
              <w:t>3</w:t>
            </w:r>
            <w:r w:rsidR="00F54AAE">
              <w:rPr>
                <w:noProof/>
                <w:webHidden/>
              </w:rPr>
              <w:fldChar w:fldCharType="end"/>
            </w:r>
          </w:hyperlink>
        </w:p>
        <w:p w14:paraId="427CEFE4" w14:textId="002DB7F6" w:rsidR="00F54AAE" w:rsidRDefault="000A6C7D">
          <w:pPr>
            <w:pStyle w:val="Obsah2"/>
            <w:tabs>
              <w:tab w:val="right" w:leader="dot" w:pos="9056"/>
            </w:tabs>
            <w:rPr>
              <w:noProof/>
              <w:sz w:val="22"/>
              <w:szCs w:val="22"/>
              <w:lang w:eastAsia="cs-CZ"/>
            </w:rPr>
          </w:pPr>
          <w:hyperlink w:anchor="_Toc117418701" w:history="1">
            <w:r w:rsidR="00F54AAE" w:rsidRPr="00F877CA">
              <w:rPr>
                <w:rStyle w:val="Hypertextovodkaz"/>
                <w:noProof/>
              </w:rPr>
              <w:t>Equipment for creating a human skeleton</w:t>
            </w:r>
            <w:r w:rsidR="00F54AAE">
              <w:rPr>
                <w:noProof/>
                <w:webHidden/>
              </w:rPr>
              <w:tab/>
            </w:r>
            <w:r w:rsidR="00F54AAE">
              <w:rPr>
                <w:noProof/>
                <w:webHidden/>
              </w:rPr>
              <w:fldChar w:fldCharType="begin"/>
            </w:r>
            <w:r w:rsidR="00F54AAE">
              <w:rPr>
                <w:noProof/>
                <w:webHidden/>
              </w:rPr>
              <w:instrText xml:space="preserve"> PAGEREF _Toc117418701 \h </w:instrText>
            </w:r>
            <w:r w:rsidR="00F54AAE">
              <w:rPr>
                <w:noProof/>
                <w:webHidden/>
              </w:rPr>
            </w:r>
            <w:r w:rsidR="00F54AAE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 w:rsidR="00F54AAE">
              <w:rPr>
                <w:noProof/>
                <w:webHidden/>
              </w:rPr>
              <w:fldChar w:fldCharType="end"/>
            </w:r>
          </w:hyperlink>
        </w:p>
        <w:p w14:paraId="4E0BE24E" w14:textId="42B1049C" w:rsidR="00F54AAE" w:rsidRDefault="000A6C7D">
          <w:pPr>
            <w:pStyle w:val="Obsah1"/>
            <w:tabs>
              <w:tab w:val="right" w:leader="dot" w:pos="9056"/>
            </w:tabs>
            <w:rPr>
              <w:noProof/>
              <w:sz w:val="22"/>
              <w:szCs w:val="22"/>
              <w:lang w:eastAsia="cs-CZ"/>
            </w:rPr>
          </w:pPr>
          <w:hyperlink w:anchor="_Toc117418702" w:history="1">
            <w:r w:rsidR="00F54AAE" w:rsidRPr="00F877CA">
              <w:rPr>
                <w:rStyle w:val="Hypertextovodkaz"/>
                <w:noProof/>
              </w:rPr>
              <w:t>Workflow</w:t>
            </w:r>
            <w:r w:rsidR="00F54AAE">
              <w:rPr>
                <w:noProof/>
                <w:webHidden/>
              </w:rPr>
              <w:tab/>
            </w:r>
            <w:r w:rsidR="00F54AAE">
              <w:rPr>
                <w:noProof/>
                <w:webHidden/>
              </w:rPr>
              <w:fldChar w:fldCharType="begin"/>
            </w:r>
            <w:r w:rsidR="00F54AAE">
              <w:rPr>
                <w:noProof/>
                <w:webHidden/>
              </w:rPr>
              <w:instrText xml:space="preserve"> PAGEREF _Toc117418702 \h </w:instrText>
            </w:r>
            <w:r w:rsidR="00F54AAE">
              <w:rPr>
                <w:noProof/>
                <w:webHidden/>
              </w:rPr>
            </w:r>
            <w:r w:rsidR="00F54AAE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 w:rsidR="00F54AAE">
              <w:rPr>
                <w:noProof/>
                <w:webHidden/>
              </w:rPr>
              <w:fldChar w:fldCharType="end"/>
            </w:r>
          </w:hyperlink>
        </w:p>
        <w:p w14:paraId="38F5BA6E" w14:textId="61F51C54" w:rsidR="00F54AAE" w:rsidRPr="00F54AAE" w:rsidRDefault="00F54AAE" w:rsidP="00F54AAE">
          <w:pPr>
            <w:pStyle w:val="Obsah3"/>
            <w:rPr>
              <w:sz w:val="22"/>
              <w:szCs w:val="22"/>
              <w:lang w:eastAsia="cs-CZ"/>
            </w:rPr>
          </w:pPr>
          <w:r w:rsidRPr="00F54AAE">
            <w:rPr>
              <w:rStyle w:val="Hypertextovodkaz"/>
              <w:u w:val="none"/>
            </w:rPr>
            <w:t xml:space="preserve">      </w:t>
          </w:r>
          <w:hyperlink w:anchor="_Toc117418703" w:history="1">
            <w:r w:rsidRPr="00F54AAE">
              <w:rPr>
                <w:rStyle w:val="Hypertextovodkaz"/>
                <w:u w:val="none"/>
              </w:rPr>
              <w:t>Human skull</w:t>
            </w:r>
            <w:r w:rsidRPr="00F54AAE">
              <w:rPr>
                <w:webHidden/>
              </w:rPr>
              <w:tab/>
            </w:r>
            <w:r w:rsidRPr="00F54AAE">
              <w:rPr>
                <w:webHidden/>
              </w:rPr>
              <w:fldChar w:fldCharType="begin"/>
            </w:r>
            <w:r w:rsidRPr="00F54AAE">
              <w:rPr>
                <w:webHidden/>
              </w:rPr>
              <w:instrText xml:space="preserve"> PAGEREF _Toc117418703 \h </w:instrText>
            </w:r>
            <w:r w:rsidRPr="00F54AAE">
              <w:rPr>
                <w:webHidden/>
              </w:rPr>
            </w:r>
            <w:r w:rsidRPr="00F54AAE">
              <w:rPr>
                <w:webHidden/>
              </w:rPr>
              <w:fldChar w:fldCharType="separate"/>
            </w:r>
            <w:r w:rsidR="000A6C7D">
              <w:rPr>
                <w:webHidden/>
              </w:rPr>
              <w:t>5</w:t>
            </w:r>
            <w:r w:rsidRPr="00F54AAE">
              <w:rPr>
                <w:webHidden/>
              </w:rPr>
              <w:fldChar w:fldCharType="end"/>
            </w:r>
          </w:hyperlink>
        </w:p>
        <w:p w14:paraId="45FDDD9C" w14:textId="7E81506F" w:rsidR="00F54AAE" w:rsidRDefault="00F54AAE" w:rsidP="00F54AAE">
          <w:pPr>
            <w:pStyle w:val="Obsah3"/>
            <w:rPr>
              <w:sz w:val="22"/>
              <w:szCs w:val="22"/>
              <w:lang w:eastAsia="cs-CZ"/>
            </w:rPr>
          </w:pPr>
          <w:r w:rsidRPr="00F54AAE">
            <w:rPr>
              <w:rStyle w:val="Hypertextovodkaz"/>
              <w:u w:val="none"/>
            </w:rPr>
            <w:t xml:space="preserve">     </w:t>
          </w:r>
          <w:hyperlink w:anchor="_Toc117418704" w:history="1">
            <w:r>
              <w:rPr>
                <w:rStyle w:val="Hypertextovodkaz"/>
              </w:rPr>
              <w:t>S</w:t>
            </w:r>
            <w:r w:rsidRPr="00F877CA">
              <w:rPr>
                <w:rStyle w:val="Hypertextovodkaz"/>
              </w:rPr>
              <w:t>pine model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_Toc117418704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0A6C7D">
              <w:rPr>
                <w:webHidden/>
              </w:rPr>
              <w:t>9</w:t>
            </w:r>
            <w:r>
              <w:rPr>
                <w:webHidden/>
              </w:rPr>
              <w:fldChar w:fldCharType="end"/>
            </w:r>
          </w:hyperlink>
        </w:p>
        <w:p w14:paraId="372B86BC" w14:textId="5363DB00" w:rsidR="00F54AAE" w:rsidRDefault="000A6C7D">
          <w:pPr>
            <w:pStyle w:val="Obsah2"/>
            <w:tabs>
              <w:tab w:val="right" w:leader="dot" w:pos="9056"/>
            </w:tabs>
            <w:rPr>
              <w:noProof/>
              <w:sz w:val="22"/>
              <w:szCs w:val="22"/>
              <w:lang w:eastAsia="cs-CZ"/>
            </w:rPr>
          </w:pPr>
          <w:hyperlink w:anchor="_Toc117418705" w:history="1">
            <w:r w:rsidR="00F54AAE" w:rsidRPr="00F877CA">
              <w:rPr>
                <w:rStyle w:val="Hypertextovodkaz"/>
                <w:noProof/>
              </w:rPr>
              <w:t xml:space="preserve">Model of the female pelvis  </w:t>
            </w:r>
            <w:r w:rsidR="00F54AAE">
              <w:rPr>
                <w:noProof/>
                <w:webHidden/>
              </w:rPr>
              <w:tab/>
            </w:r>
            <w:r w:rsidR="00F54AAE">
              <w:rPr>
                <w:noProof/>
                <w:webHidden/>
              </w:rPr>
              <w:fldChar w:fldCharType="begin"/>
            </w:r>
            <w:r w:rsidR="00F54AAE">
              <w:rPr>
                <w:noProof/>
                <w:webHidden/>
              </w:rPr>
              <w:instrText xml:space="preserve"> PAGEREF _Toc117418705 \h </w:instrText>
            </w:r>
            <w:r w:rsidR="00F54AAE">
              <w:rPr>
                <w:noProof/>
                <w:webHidden/>
              </w:rPr>
            </w:r>
            <w:r w:rsidR="00F54AAE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 w:rsidR="00F54AAE">
              <w:rPr>
                <w:noProof/>
                <w:webHidden/>
              </w:rPr>
              <w:fldChar w:fldCharType="end"/>
            </w:r>
          </w:hyperlink>
        </w:p>
        <w:p w14:paraId="1BDCA4B4" w14:textId="6F90E15A" w:rsidR="00F54AAE" w:rsidRDefault="000A6C7D">
          <w:pPr>
            <w:pStyle w:val="Obsah2"/>
            <w:tabs>
              <w:tab w:val="right" w:leader="dot" w:pos="9056"/>
            </w:tabs>
            <w:rPr>
              <w:noProof/>
              <w:sz w:val="22"/>
              <w:szCs w:val="22"/>
              <w:lang w:eastAsia="cs-CZ"/>
            </w:rPr>
          </w:pPr>
          <w:hyperlink w:anchor="_Toc117418706" w:history="1">
            <w:r w:rsidR="00F54AAE" w:rsidRPr="00F877CA">
              <w:rPr>
                <w:rStyle w:val="Hypertextovodkaz"/>
                <w:noProof/>
              </w:rPr>
              <w:t>Human pelvis model 2</w:t>
            </w:r>
            <w:r w:rsidR="00F54AAE">
              <w:rPr>
                <w:noProof/>
                <w:webHidden/>
              </w:rPr>
              <w:tab/>
            </w:r>
            <w:r w:rsidR="00F54AAE">
              <w:rPr>
                <w:noProof/>
                <w:webHidden/>
              </w:rPr>
              <w:fldChar w:fldCharType="begin"/>
            </w:r>
            <w:r w:rsidR="00F54AAE">
              <w:rPr>
                <w:noProof/>
                <w:webHidden/>
              </w:rPr>
              <w:instrText xml:space="preserve"> PAGEREF _Toc117418706 \h </w:instrText>
            </w:r>
            <w:r w:rsidR="00F54AAE">
              <w:rPr>
                <w:noProof/>
                <w:webHidden/>
              </w:rPr>
            </w:r>
            <w:r w:rsidR="00F54AAE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 w:rsidR="00F54AAE">
              <w:rPr>
                <w:noProof/>
                <w:webHidden/>
              </w:rPr>
              <w:fldChar w:fldCharType="end"/>
            </w:r>
          </w:hyperlink>
        </w:p>
        <w:p w14:paraId="7AA74F06" w14:textId="4C51098D" w:rsidR="00F54AAE" w:rsidRDefault="000A6C7D">
          <w:pPr>
            <w:pStyle w:val="Obsah2"/>
            <w:tabs>
              <w:tab w:val="right" w:leader="dot" w:pos="9056"/>
            </w:tabs>
            <w:rPr>
              <w:noProof/>
              <w:sz w:val="22"/>
              <w:szCs w:val="22"/>
              <w:lang w:eastAsia="cs-CZ"/>
            </w:rPr>
          </w:pPr>
          <w:hyperlink w:anchor="_Toc117418707" w:history="1">
            <w:r w:rsidR="00F54AAE" w:rsidRPr="00F877CA">
              <w:rPr>
                <w:rStyle w:val="Hypertextovodkaz"/>
                <w:noProof/>
              </w:rPr>
              <w:t>Foot Model</w:t>
            </w:r>
            <w:r w:rsidR="00F54AAE">
              <w:rPr>
                <w:noProof/>
                <w:webHidden/>
              </w:rPr>
              <w:tab/>
            </w:r>
            <w:r w:rsidR="00F54AAE">
              <w:rPr>
                <w:noProof/>
                <w:webHidden/>
              </w:rPr>
              <w:fldChar w:fldCharType="begin"/>
            </w:r>
            <w:r w:rsidR="00F54AAE">
              <w:rPr>
                <w:noProof/>
                <w:webHidden/>
              </w:rPr>
              <w:instrText xml:space="preserve"> PAGEREF _Toc117418707 \h </w:instrText>
            </w:r>
            <w:r w:rsidR="00F54AAE">
              <w:rPr>
                <w:noProof/>
                <w:webHidden/>
              </w:rPr>
            </w:r>
            <w:r w:rsidR="00F54AAE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 w:rsidR="00F54AAE">
              <w:rPr>
                <w:noProof/>
                <w:webHidden/>
              </w:rPr>
              <w:fldChar w:fldCharType="end"/>
            </w:r>
          </w:hyperlink>
        </w:p>
        <w:p w14:paraId="7F8F9DE0" w14:textId="77C9192A" w:rsidR="00F54AAE" w:rsidRDefault="000A6C7D">
          <w:pPr>
            <w:pStyle w:val="Obsah2"/>
            <w:tabs>
              <w:tab w:val="right" w:leader="dot" w:pos="9056"/>
            </w:tabs>
            <w:rPr>
              <w:noProof/>
              <w:sz w:val="22"/>
              <w:szCs w:val="22"/>
              <w:lang w:eastAsia="cs-CZ"/>
            </w:rPr>
          </w:pPr>
          <w:hyperlink w:anchor="_Toc117418708" w:history="1">
            <w:r w:rsidR="00F54AAE" w:rsidRPr="00F877CA">
              <w:rPr>
                <w:rStyle w:val="Hypertextovodkaz"/>
                <w:noProof/>
              </w:rPr>
              <w:t>Hand model (palm)</w:t>
            </w:r>
            <w:r w:rsidR="00F54AAE">
              <w:rPr>
                <w:noProof/>
                <w:webHidden/>
              </w:rPr>
              <w:tab/>
            </w:r>
            <w:r w:rsidR="00F54AAE">
              <w:rPr>
                <w:noProof/>
                <w:webHidden/>
              </w:rPr>
              <w:fldChar w:fldCharType="begin"/>
            </w:r>
            <w:r w:rsidR="00F54AAE">
              <w:rPr>
                <w:noProof/>
                <w:webHidden/>
              </w:rPr>
              <w:instrText xml:space="preserve"> PAGEREF _Toc117418708 \h </w:instrText>
            </w:r>
            <w:r w:rsidR="00F54AAE">
              <w:rPr>
                <w:noProof/>
                <w:webHidden/>
              </w:rPr>
            </w:r>
            <w:r w:rsidR="00F54AAE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 w:rsidR="00F54AAE">
              <w:rPr>
                <w:noProof/>
                <w:webHidden/>
              </w:rPr>
              <w:fldChar w:fldCharType="end"/>
            </w:r>
          </w:hyperlink>
        </w:p>
        <w:p w14:paraId="43A88E97" w14:textId="7612E946" w:rsidR="00F54AAE" w:rsidRDefault="000A6C7D">
          <w:pPr>
            <w:pStyle w:val="Obsah2"/>
            <w:tabs>
              <w:tab w:val="right" w:leader="dot" w:pos="9056"/>
            </w:tabs>
            <w:rPr>
              <w:noProof/>
              <w:sz w:val="22"/>
              <w:szCs w:val="22"/>
              <w:lang w:eastAsia="cs-CZ"/>
            </w:rPr>
          </w:pPr>
          <w:hyperlink w:anchor="_Toc117418709" w:history="1">
            <w:r w:rsidR="00F54AAE" w:rsidRPr="00F877CA">
              <w:rPr>
                <w:rStyle w:val="Hypertextovodkaz"/>
                <w:noProof/>
              </w:rPr>
              <w:t>Femur Model</w:t>
            </w:r>
            <w:r w:rsidR="00F54AAE">
              <w:rPr>
                <w:noProof/>
                <w:webHidden/>
              </w:rPr>
              <w:tab/>
            </w:r>
            <w:r w:rsidR="00F54AAE">
              <w:rPr>
                <w:noProof/>
                <w:webHidden/>
              </w:rPr>
              <w:fldChar w:fldCharType="begin"/>
            </w:r>
            <w:r w:rsidR="00F54AAE">
              <w:rPr>
                <w:noProof/>
                <w:webHidden/>
              </w:rPr>
              <w:instrText xml:space="preserve"> PAGEREF _Toc117418709 \h </w:instrText>
            </w:r>
            <w:r w:rsidR="00F54AAE">
              <w:rPr>
                <w:noProof/>
                <w:webHidden/>
              </w:rPr>
            </w:r>
            <w:r w:rsidR="00F54AAE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 w:rsidR="00F54AAE">
              <w:rPr>
                <w:noProof/>
                <w:webHidden/>
              </w:rPr>
              <w:fldChar w:fldCharType="end"/>
            </w:r>
          </w:hyperlink>
        </w:p>
        <w:p w14:paraId="34730635" w14:textId="701C7DFA" w:rsidR="00F54AAE" w:rsidRDefault="000A6C7D">
          <w:pPr>
            <w:pStyle w:val="Obsah2"/>
            <w:tabs>
              <w:tab w:val="right" w:leader="dot" w:pos="9056"/>
            </w:tabs>
            <w:rPr>
              <w:noProof/>
              <w:sz w:val="22"/>
              <w:szCs w:val="22"/>
              <w:lang w:eastAsia="cs-CZ"/>
            </w:rPr>
          </w:pPr>
          <w:hyperlink w:anchor="_Toc117418710" w:history="1">
            <w:r w:rsidR="00F54AAE" w:rsidRPr="00F877CA">
              <w:rPr>
                <w:rStyle w:val="Hypertextovodkaz"/>
                <w:noProof/>
              </w:rPr>
              <w:t>Model of tibia and fibula</w:t>
            </w:r>
            <w:r w:rsidR="00F54AAE">
              <w:rPr>
                <w:noProof/>
                <w:webHidden/>
              </w:rPr>
              <w:tab/>
            </w:r>
            <w:r w:rsidR="00F54AAE">
              <w:rPr>
                <w:noProof/>
                <w:webHidden/>
              </w:rPr>
              <w:fldChar w:fldCharType="begin"/>
            </w:r>
            <w:r w:rsidR="00F54AAE">
              <w:rPr>
                <w:noProof/>
                <w:webHidden/>
              </w:rPr>
              <w:instrText xml:space="preserve"> PAGEREF _Toc117418710 \h </w:instrText>
            </w:r>
            <w:r w:rsidR="00F54AAE">
              <w:rPr>
                <w:noProof/>
                <w:webHidden/>
              </w:rPr>
            </w:r>
            <w:r w:rsidR="00F54AAE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 w:rsidR="00F54AAE">
              <w:rPr>
                <w:noProof/>
                <w:webHidden/>
              </w:rPr>
              <w:fldChar w:fldCharType="end"/>
            </w:r>
          </w:hyperlink>
        </w:p>
        <w:p w14:paraId="3BC1E071" w14:textId="498950F6" w:rsidR="00F54AAE" w:rsidRDefault="000A6C7D">
          <w:pPr>
            <w:pStyle w:val="Obsah2"/>
            <w:tabs>
              <w:tab w:val="right" w:leader="dot" w:pos="9056"/>
            </w:tabs>
            <w:rPr>
              <w:noProof/>
              <w:sz w:val="22"/>
              <w:szCs w:val="22"/>
              <w:lang w:eastAsia="cs-CZ"/>
            </w:rPr>
          </w:pPr>
          <w:hyperlink w:anchor="_Toc117418711" w:history="1">
            <w:r w:rsidR="00F54AAE" w:rsidRPr="00F877CA">
              <w:rPr>
                <w:rStyle w:val="Hypertextovodkaz"/>
                <w:noProof/>
              </w:rPr>
              <w:t>Upper limb model</w:t>
            </w:r>
            <w:r w:rsidR="00F54AAE">
              <w:rPr>
                <w:noProof/>
                <w:webHidden/>
              </w:rPr>
              <w:tab/>
            </w:r>
            <w:r w:rsidR="00F54AAE">
              <w:rPr>
                <w:noProof/>
                <w:webHidden/>
              </w:rPr>
              <w:fldChar w:fldCharType="begin"/>
            </w:r>
            <w:r w:rsidR="00F54AAE">
              <w:rPr>
                <w:noProof/>
                <w:webHidden/>
              </w:rPr>
              <w:instrText xml:space="preserve"> PAGEREF _Toc117418711 \h </w:instrText>
            </w:r>
            <w:r w:rsidR="00F54AAE">
              <w:rPr>
                <w:noProof/>
                <w:webHidden/>
              </w:rPr>
            </w:r>
            <w:r w:rsidR="00F54AAE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 w:rsidR="00F54AAE">
              <w:rPr>
                <w:noProof/>
                <w:webHidden/>
              </w:rPr>
              <w:fldChar w:fldCharType="end"/>
            </w:r>
          </w:hyperlink>
        </w:p>
        <w:p w14:paraId="13A3F05B" w14:textId="17CC29F1" w:rsidR="006B3869" w:rsidRDefault="006B3869" w:rsidP="006B3869">
          <w:pPr>
            <w:rPr>
              <w:b/>
              <w:bCs/>
            </w:rPr>
          </w:pPr>
          <w:r>
            <w:rPr>
              <w:b/>
              <w:bCs/>
            </w:rPr>
            <w:fldChar w:fldCharType="end"/>
          </w:r>
        </w:p>
        <w:p w14:paraId="581BFAC6" w14:textId="32EE6023" w:rsidR="006B3869" w:rsidRDefault="006B3869" w:rsidP="006B3869">
          <w:r>
            <w:rPr>
              <w:b/>
              <w:bCs/>
            </w:rPr>
            <w:br w:type="page"/>
          </w:r>
        </w:p>
      </w:sdtContent>
    </w:sdt>
    <w:p w14:paraId="617DD11D" w14:textId="3D5519EF" w:rsidR="006B3869" w:rsidRDefault="00B5570E" w:rsidP="006B3869">
      <w:pPr>
        <w:pStyle w:val="Nadpis1"/>
      </w:pPr>
      <w:bookmarkStart w:id="0" w:name="_Toc117418700"/>
      <w:r>
        <w:lastRenderedPageBreak/>
        <w:t>P</w:t>
      </w:r>
      <w:r w:rsidRPr="00B5570E">
        <w:t>rinting of a human skeleton</w:t>
      </w:r>
      <w:bookmarkEnd w:id="0"/>
    </w:p>
    <w:p w14:paraId="0D65D623" w14:textId="639D52F3" w:rsidR="006B3869" w:rsidRDefault="00B5570E" w:rsidP="006B3869">
      <w:pPr>
        <w:pStyle w:val="Nadpis2"/>
      </w:pPr>
      <w:bookmarkStart w:id="1" w:name="_Toc117418701"/>
      <w:r w:rsidRPr="00B5570E">
        <w:t>Equipment for creating a human skeleton</w:t>
      </w:r>
      <w:bookmarkEnd w:id="1"/>
    </w:p>
    <w:p w14:paraId="25842918" w14:textId="77777777" w:rsidR="00430EAC" w:rsidRPr="00430EAC" w:rsidRDefault="00430EAC" w:rsidP="00430EAC"/>
    <w:p w14:paraId="1A305144" w14:textId="55908C90" w:rsidR="006B3869" w:rsidRDefault="00B5570E" w:rsidP="006B3869">
      <w:r w:rsidRPr="00B5570E">
        <w:t>The following equipment is required to 3D print a human skeleton:</w:t>
      </w:r>
    </w:p>
    <w:p w14:paraId="491F6D91" w14:textId="671EEC63" w:rsidR="00161C29" w:rsidRDefault="00B5570E" w:rsidP="00161C29">
      <w:pPr>
        <w:pStyle w:val="Odstavecseseznamem"/>
        <w:numPr>
          <w:ilvl w:val="0"/>
          <w:numId w:val="1"/>
        </w:numPr>
      </w:pPr>
      <w:r w:rsidRPr="00B5570E">
        <w:t xml:space="preserve">3D printer </w:t>
      </w:r>
      <w:r w:rsidR="00161C29">
        <w:t>(</w:t>
      </w:r>
      <w:hyperlink r:id="rId8" w:history="1">
        <w:r w:rsidR="00161C29" w:rsidRPr="00C23B29">
          <w:rPr>
            <w:rStyle w:val="Hypertextovodkaz"/>
          </w:rPr>
          <w:t>https://www.prusa3d.com/cs/produkt/stavebnice-3d-tiskarny-original-prusa-i3-mk3s-3/</w:t>
        </w:r>
      </w:hyperlink>
      <w:r w:rsidR="00161C29">
        <w:t>)</w:t>
      </w:r>
    </w:p>
    <w:p w14:paraId="453FE0FB" w14:textId="436C2096" w:rsidR="00161C29" w:rsidRDefault="00161C29" w:rsidP="00161C29">
      <w:pPr>
        <w:pStyle w:val="Odstavecseseznamem"/>
        <w:numPr>
          <w:ilvl w:val="0"/>
          <w:numId w:val="1"/>
        </w:numPr>
      </w:pPr>
      <w:r>
        <w:t>3D scanner (</w:t>
      </w:r>
      <w:hyperlink r:id="rId9" w:anchor="2905" w:history="1">
        <w:r w:rsidRPr="00C23B29">
          <w:rPr>
            <w:rStyle w:val="Hypertextovodkaz"/>
          </w:rPr>
          <w:t>https://www.vyuka-vzdelavani.cz/3d-tisk/matter-and-form-v2-3d-skener.html#2905</w:t>
        </w:r>
      </w:hyperlink>
      <w:r>
        <w:t>)</w:t>
      </w:r>
    </w:p>
    <w:p w14:paraId="762C2B09" w14:textId="36F1AEAD" w:rsidR="008F37B5" w:rsidRDefault="00B5570E" w:rsidP="008F37B5">
      <w:pPr>
        <w:pStyle w:val="Odstavecseseznamem"/>
        <w:numPr>
          <w:ilvl w:val="0"/>
          <w:numId w:val="1"/>
        </w:numPr>
      </w:pPr>
      <w:r w:rsidRPr="00B5570E">
        <w:t xml:space="preserve">Filaments </w:t>
      </w:r>
      <w:r w:rsidR="002E753C">
        <w:t>(</w:t>
      </w:r>
      <w:hyperlink r:id="rId10" w:history="1">
        <w:r w:rsidR="008F37B5" w:rsidRPr="00C23B29">
          <w:rPr>
            <w:rStyle w:val="Hypertextovodkaz"/>
          </w:rPr>
          <w:t>https://www.prusa3d.com/cs/produkt/pla-extrafill-metallic-grey-750g/</w:t>
        </w:r>
      </w:hyperlink>
      <w:r w:rsidR="002E753C">
        <w:t>)</w:t>
      </w:r>
    </w:p>
    <w:p w14:paraId="2794327F" w14:textId="27730A12" w:rsidR="002E753C" w:rsidRDefault="00B5570E" w:rsidP="002E753C">
      <w:pPr>
        <w:pStyle w:val="Odstavecseseznamem"/>
        <w:numPr>
          <w:ilvl w:val="0"/>
          <w:numId w:val="1"/>
        </w:numPr>
      </w:pPr>
      <w:r w:rsidRPr="00B5570E">
        <w:t xml:space="preserve">Processing tools </w:t>
      </w:r>
      <w:r w:rsidR="002E753C">
        <w:t>(</w:t>
      </w:r>
      <w:hyperlink r:id="rId11" w:history="1">
        <w:r w:rsidR="002E753C" w:rsidRPr="00C23B29">
          <w:rPr>
            <w:rStyle w:val="Hypertextovodkaz"/>
          </w:rPr>
          <w:t>https://www.datart.cz/mini-bruska-extol-craft-404111-130-w.html?gclid=CjwKCAiAzrWOBhBjEiwAq85QZ05XJrzB0v64dGQ_l3n9Ei1bxcuZS4R5fMU9cgXOJaptGArwhXa-FRoC0osQAvD_BwE</w:t>
        </w:r>
      </w:hyperlink>
      <w:r w:rsidR="002E753C">
        <w:t xml:space="preserve">, </w:t>
      </w:r>
      <w:hyperlink r:id="rId12" w:history="1">
        <w:r w:rsidR="002E753C" w:rsidRPr="00C23B29">
          <w:rPr>
            <w:rStyle w:val="Hypertextovodkaz"/>
          </w:rPr>
          <w:t>https://www.alza.cz/hobby/krt452002-modelarske-noziky-sada-36ks-d6774988.htm?kampan=adwho_hobby-a-zahrada_pla_all_hobby-a-zahrada-css_rucni-naradi_c_1003737___409276959993_~89341522482~&amp;gclid=CjwKCAiAzrWOBhBjEiwAq85QZ0BmWYBwC4tGAUiFnM430FnaCzNE05PFUfx6V3j695ICxckLdYJilBoChkMQAvD_BwE</w:t>
        </w:r>
      </w:hyperlink>
      <w:r w:rsidR="002E753C">
        <w:t xml:space="preserve">, </w:t>
      </w:r>
      <w:r w:rsidR="002E753C" w:rsidRPr="002E753C">
        <w:t>https://profimodel.cz/cs/celistove/250036-modelcraft-mini-kleste-v-pouzdru-sada-5060030667470.html?gclid=CjwKCAiAzrWOBhBjEiwAq85QZ7KT_pvdWv0GqDiNe1H6SR7OyS9c9P9Sb2ZiRu7scRsFrh8pn_GSzhoCCs0QAvD_BwE#250036k#250036kD</w:t>
      </w:r>
      <w:r w:rsidR="002E753C">
        <w:t>)</w:t>
      </w:r>
    </w:p>
    <w:p w14:paraId="6A576FA0" w14:textId="5E573811" w:rsidR="002E753C" w:rsidRPr="002E753C" w:rsidRDefault="00B5570E" w:rsidP="002E753C">
      <w:pPr>
        <w:pStyle w:val="Odstavecseseznamem"/>
        <w:numPr>
          <w:ilvl w:val="0"/>
          <w:numId w:val="1"/>
        </w:numPr>
      </w:pPr>
      <w:r w:rsidRPr="00B5570E">
        <w:t xml:space="preserve">Magnets </w:t>
      </w:r>
      <w:r w:rsidR="002E753C" w:rsidRPr="002E753C">
        <w:t>(</w:t>
      </w:r>
      <w:hyperlink r:id="rId13" w:history="1">
        <w:r w:rsidR="002E753C" w:rsidRPr="00C23B29">
          <w:rPr>
            <w:rStyle w:val="Hypertextovodkaz"/>
          </w:rPr>
          <w:t>http://www.neomag.cz/cz/katalog/neodymove-magnety/valce/magnet-nv0065-3x1-5-n42/?from_katalog=1,razeni</w:t>
        </w:r>
      </w:hyperlink>
      <w:r w:rsidR="002E753C" w:rsidRPr="002E753C">
        <w:t>,</w:t>
      </w:r>
      <w:r w:rsidR="002E753C">
        <w:t xml:space="preserve"> </w:t>
      </w:r>
      <w:hyperlink r:id="rId14" w:history="1">
        <w:r w:rsidR="002E753C" w:rsidRPr="00C23B29">
          <w:rPr>
            <w:rStyle w:val="Hypertextovodkaz"/>
          </w:rPr>
          <w:t>http://www.neomag.cz/cz/katalog/neodymove-magnety/valce/magnet-nv340-6x3-n38/?from_katalog=2,razeni</w:t>
        </w:r>
      </w:hyperlink>
      <w:r w:rsidR="002E753C" w:rsidRPr="002E753C">
        <w:t>,</w:t>
      </w:r>
      <w:r w:rsidR="002E753C">
        <w:t>)</w:t>
      </w:r>
    </w:p>
    <w:p w14:paraId="703E0AF1" w14:textId="60786AE9" w:rsidR="00161C29" w:rsidRDefault="00B5570E" w:rsidP="002E753C">
      <w:pPr>
        <w:pStyle w:val="Odstavecseseznamem"/>
        <w:numPr>
          <w:ilvl w:val="0"/>
          <w:numId w:val="1"/>
        </w:numPr>
      </w:pPr>
      <w:r w:rsidRPr="00B5570E">
        <w:t xml:space="preserve">Glue </w:t>
      </w:r>
      <w:r w:rsidR="002E753C">
        <w:t>(</w:t>
      </w:r>
      <w:hyperlink r:id="rId15" w:history="1">
        <w:r w:rsidR="002E753C" w:rsidRPr="00C23B29">
          <w:rPr>
            <w:rStyle w:val="Hypertextovodkaz"/>
          </w:rPr>
          <w:t>https://www.lepidla-online.cz/eshop/p/loctite-406-20-g-vterinove-lepidlo-50/?gclid=CjwKCAiAzrWOBhBjEiwAq85QZ3OMy5ght9I6NnVPTUZKbwQT5bwyax2SrDhh03mD6kkrL6vuU20Z4BoCcq8QAvD_BwE</w:t>
        </w:r>
      </w:hyperlink>
      <w:r w:rsidR="002E753C">
        <w:t>)</w:t>
      </w:r>
    </w:p>
    <w:p w14:paraId="01E37721" w14:textId="77777777" w:rsidR="002E753C" w:rsidRDefault="002E753C" w:rsidP="002E753C">
      <w:pPr>
        <w:pStyle w:val="Odstavecseseznamem"/>
      </w:pPr>
    </w:p>
    <w:p w14:paraId="78AC164C" w14:textId="77777777" w:rsidR="00161C29" w:rsidRPr="006B3869" w:rsidRDefault="00161C29" w:rsidP="00161C29">
      <w:pPr>
        <w:pStyle w:val="Odstavecseseznamem"/>
      </w:pPr>
    </w:p>
    <w:p w14:paraId="59328166" w14:textId="3EC6ED40" w:rsidR="00067CC9" w:rsidRDefault="00067CC9" w:rsidP="006B3869">
      <w:pPr>
        <w:pStyle w:val="Nadpis3"/>
      </w:pPr>
    </w:p>
    <w:p w14:paraId="70888A03" w14:textId="41238628" w:rsidR="00067CC9" w:rsidRDefault="00067CC9" w:rsidP="00067CC9"/>
    <w:p w14:paraId="0ADE8A1F" w14:textId="166575B8" w:rsidR="00067CC9" w:rsidRDefault="00067CC9" w:rsidP="00067CC9"/>
    <w:p w14:paraId="4D61DEFF" w14:textId="3EB4BD98" w:rsidR="00067CC9" w:rsidRDefault="00067CC9" w:rsidP="00067CC9"/>
    <w:p w14:paraId="36DA4BB5" w14:textId="6F973046" w:rsidR="00067CC9" w:rsidRDefault="00067CC9" w:rsidP="00067CC9"/>
    <w:p w14:paraId="1623DF40" w14:textId="79384A6D" w:rsidR="00067CC9" w:rsidRDefault="00067CC9" w:rsidP="00067CC9"/>
    <w:p w14:paraId="7F8C2FEE" w14:textId="77777777" w:rsidR="00067CC9" w:rsidRPr="00067CC9" w:rsidRDefault="00067CC9" w:rsidP="00067CC9"/>
    <w:p w14:paraId="246FDE63" w14:textId="67A01100" w:rsidR="006B3869" w:rsidRDefault="00B5570E" w:rsidP="00503ADF">
      <w:pPr>
        <w:pStyle w:val="Nadpis1"/>
      </w:pPr>
      <w:bookmarkStart w:id="2" w:name="_Toc117418702"/>
      <w:r w:rsidRPr="00B5570E">
        <w:lastRenderedPageBreak/>
        <w:t>Workflow</w:t>
      </w:r>
      <w:bookmarkEnd w:id="2"/>
    </w:p>
    <w:p w14:paraId="0FB7B826" w14:textId="162042FA" w:rsidR="008F37B5" w:rsidRDefault="008F37B5" w:rsidP="008F37B5"/>
    <w:p w14:paraId="73758A37" w14:textId="49AE4793" w:rsidR="00B5570E" w:rsidRPr="00B5570E" w:rsidRDefault="00B5570E" w:rsidP="00B5570E">
      <w:r w:rsidRPr="00B5570E">
        <w:t xml:space="preserve">To create a 3D model of the human skeleton in life size, we used freely available models of individual parts of the skeleton from the </w:t>
      </w:r>
      <w:r w:rsidR="00860A26" w:rsidRPr="00B5570E">
        <w:t>internet</w:t>
      </w:r>
      <w:r w:rsidRPr="00B5570E">
        <w:t>, which we adjusted to the appropriate size of the model in the PrusaSlicer program. We scanedf those parts of the skeleton for which we could not find a freely available model using a 3D scanner (e.g. human ribs). All parts of the frame need to be thoroughly processed or connected (glue, magnets, wires...).</w:t>
      </w:r>
    </w:p>
    <w:p w14:paraId="5E0ADFB2" w14:textId="5E1FA45B" w:rsidR="008F37B5" w:rsidRDefault="008F37B5" w:rsidP="008F37B5"/>
    <w:p w14:paraId="2CB640FB" w14:textId="1FF437D8" w:rsidR="00627D9F" w:rsidRDefault="00627D9F" w:rsidP="008F37B5"/>
    <w:p w14:paraId="770F1795" w14:textId="19089F39" w:rsidR="00503ADF" w:rsidRDefault="00503ADF" w:rsidP="008F37B5"/>
    <w:p w14:paraId="7AD11D5A" w14:textId="4360091F" w:rsidR="00503ADF" w:rsidRDefault="00503ADF" w:rsidP="008F37B5"/>
    <w:p w14:paraId="564AB4D0" w14:textId="0B078581" w:rsidR="00503ADF" w:rsidRDefault="00503ADF" w:rsidP="008F37B5"/>
    <w:p w14:paraId="3A995598" w14:textId="277576BF" w:rsidR="00503ADF" w:rsidRDefault="00503ADF" w:rsidP="008F37B5"/>
    <w:p w14:paraId="60593EA6" w14:textId="5AC54829" w:rsidR="00503ADF" w:rsidRDefault="00503ADF" w:rsidP="008F37B5"/>
    <w:p w14:paraId="5D6E2F46" w14:textId="67187D39" w:rsidR="00503ADF" w:rsidRDefault="00503ADF" w:rsidP="008F37B5"/>
    <w:p w14:paraId="3188EA05" w14:textId="6C869463" w:rsidR="00503ADF" w:rsidRDefault="00503ADF" w:rsidP="008F37B5"/>
    <w:p w14:paraId="01F77A40" w14:textId="0E19AC77" w:rsidR="00503ADF" w:rsidRDefault="00503ADF" w:rsidP="008F37B5"/>
    <w:p w14:paraId="09FA0217" w14:textId="572EE0F4" w:rsidR="00503ADF" w:rsidRDefault="00503ADF" w:rsidP="008F37B5"/>
    <w:p w14:paraId="3C78DE1D" w14:textId="03EDC07A" w:rsidR="00503ADF" w:rsidRDefault="00503ADF" w:rsidP="008F37B5"/>
    <w:p w14:paraId="52FDB5CD" w14:textId="6A345D20" w:rsidR="00503ADF" w:rsidRDefault="00503ADF" w:rsidP="008F37B5"/>
    <w:p w14:paraId="75E584CA" w14:textId="0124365E" w:rsidR="00503ADF" w:rsidRDefault="00503ADF" w:rsidP="008F37B5"/>
    <w:p w14:paraId="654666B9" w14:textId="58DFB859" w:rsidR="00503ADF" w:rsidRDefault="00503ADF" w:rsidP="008F37B5"/>
    <w:p w14:paraId="19B01E47" w14:textId="14864B82" w:rsidR="00503ADF" w:rsidRDefault="00503ADF" w:rsidP="008F37B5"/>
    <w:p w14:paraId="7F0B792A" w14:textId="76343046" w:rsidR="00503ADF" w:rsidRDefault="00503ADF" w:rsidP="008F37B5"/>
    <w:p w14:paraId="4B2CDC8C" w14:textId="1315CF16" w:rsidR="00503ADF" w:rsidRDefault="00503ADF" w:rsidP="008F37B5"/>
    <w:p w14:paraId="46B64BDE" w14:textId="5A896B6C" w:rsidR="00503ADF" w:rsidRDefault="00503ADF" w:rsidP="008F37B5"/>
    <w:p w14:paraId="64EAFE07" w14:textId="77777777" w:rsidR="00503ADF" w:rsidRDefault="00503ADF" w:rsidP="008F37B5"/>
    <w:p w14:paraId="57C0C407" w14:textId="77777777" w:rsidR="00430EAC" w:rsidRDefault="00B5570E" w:rsidP="00F54AAE">
      <w:pPr>
        <w:pStyle w:val="Nadpis3"/>
      </w:pPr>
      <w:bookmarkStart w:id="3" w:name="_Toc117418703"/>
      <w:r w:rsidRPr="00B5570E">
        <w:lastRenderedPageBreak/>
        <w:t>Human skull</w:t>
      </w:r>
      <w:bookmarkEnd w:id="3"/>
      <w:r w:rsidRPr="00B5570E">
        <w:t xml:space="preserve"> </w:t>
      </w:r>
    </w:p>
    <w:p w14:paraId="28C141E8" w14:textId="6AD3BB2E" w:rsidR="00627D9F" w:rsidRDefault="00B5570E" w:rsidP="00430EAC">
      <w:pPr>
        <w:ind w:left="360"/>
      </w:pPr>
      <w:r w:rsidRPr="00B5570E">
        <w:t xml:space="preserve">available free model available at: </w:t>
      </w:r>
      <w:hyperlink r:id="rId16" w:history="1">
        <w:r w:rsidR="00627D9F" w:rsidRPr="00C23B29">
          <w:rPr>
            <w:rStyle w:val="Hypertextovodkaz"/>
          </w:rPr>
          <w:t>https://www.thingiverse.com/thing:4830026?fbclid=IwAR1THNG8fDaSkhpWNWe4OqMETV_nY49tXryAA2aL6W4fAW_TF1LfOZcyUss</w:t>
        </w:r>
      </w:hyperlink>
    </w:p>
    <w:p w14:paraId="3F1E2824" w14:textId="6BF9D086" w:rsidR="00627D9F" w:rsidRDefault="00627D9F" w:rsidP="00627D9F">
      <w:r>
        <w:rPr>
          <w:noProof/>
          <w:lang w:eastAsia="cs-CZ"/>
        </w:rPr>
        <w:drawing>
          <wp:inline distT="0" distB="0" distL="0" distR="0" wp14:anchorId="69C18902" wp14:editId="516DE27A">
            <wp:extent cx="5756910" cy="5412105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ozena lebka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5412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2D399B" w14:textId="77777777" w:rsidR="00627D9F" w:rsidRDefault="00627D9F" w:rsidP="008F37B5"/>
    <w:p w14:paraId="6BAF02AC" w14:textId="77777777" w:rsidR="00627D9F" w:rsidRDefault="00627D9F" w:rsidP="008F37B5"/>
    <w:p w14:paraId="74A6DE2B" w14:textId="77777777" w:rsidR="00627D9F" w:rsidRDefault="00627D9F" w:rsidP="008F37B5"/>
    <w:p w14:paraId="3FA1E354" w14:textId="77777777" w:rsidR="00627D9F" w:rsidRDefault="00627D9F" w:rsidP="008F37B5"/>
    <w:p w14:paraId="0F461B48" w14:textId="77777777" w:rsidR="00627D9F" w:rsidRDefault="00627D9F" w:rsidP="008F37B5"/>
    <w:p w14:paraId="71517DC4" w14:textId="6E0FF979" w:rsidR="00B5570E" w:rsidRPr="00B5570E" w:rsidRDefault="00B5570E" w:rsidP="00B5570E">
      <w:pPr>
        <w:pStyle w:val="Normlnweb"/>
        <w:spacing w:before="0" w:beforeAutospacing="0" w:after="0" w:afterAutospacing="0"/>
        <w:rPr>
          <w:rFonts w:asciiTheme="minorHAnsi" w:eastAsiaTheme="minorEastAsia" w:hAnsiTheme="minorHAnsi" w:cstheme="minorBidi"/>
          <w:sz w:val="21"/>
          <w:szCs w:val="21"/>
          <w:lang w:eastAsia="en-US"/>
        </w:rPr>
      </w:pPr>
      <w:r w:rsidRPr="00B5570E">
        <w:rPr>
          <w:rFonts w:asciiTheme="minorHAnsi" w:eastAsiaTheme="minorEastAsia" w:hAnsiTheme="minorHAnsi" w:cstheme="minorBidi"/>
          <w:sz w:val="21"/>
          <w:szCs w:val="21"/>
          <w:lang w:eastAsia="en-US"/>
        </w:rPr>
        <w:t>The skull consists of 18 parts.</w:t>
      </w:r>
    </w:p>
    <w:p w14:paraId="41945735" w14:textId="5E52CE53" w:rsidR="00627D9F" w:rsidRDefault="00627D9F" w:rsidP="008F37B5"/>
    <w:p w14:paraId="4BC9B40A" w14:textId="0F91479D" w:rsidR="00627D9F" w:rsidRDefault="00627D9F" w:rsidP="006F75C4">
      <w:pPr>
        <w:jc w:val="center"/>
      </w:pPr>
      <w:r>
        <w:rPr>
          <w:noProof/>
          <w:lang w:eastAsia="cs-CZ"/>
        </w:rPr>
        <w:drawing>
          <wp:inline distT="0" distB="0" distL="0" distR="0" wp14:anchorId="248349FC" wp14:editId="7F8202D2">
            <wp:extent cx="5071110" cy="3803612"/>
            <wp:effectExtent l="0" t="0" r="0" b="698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ozlozena lebka popis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4561" cy="380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02D9B7" w14:textId="681CAC75" w:rsidR="00627D9F" w:rsidRDefault="00B5570E" w:rsidP="008F37B5">
      <w:r w:rsidRPr="00B5570E">
        <w:t xml:space="preserve">Each part needs to be </w:t>
      </w:r>
      <w:r w:rsidR="00D97AD0" w:rsidRPr="00B5570E">
        <w:t>processed</w:t>
      </w:r>
      <w:r w:rsidRPr="00B5570E">
        <w:t>.</w:t>
      </w:r>
    </w:p>
    <w:p w14:paraId="4FB5AC69" w14:textId="77777777" w:rsidR="006F75C4" w:rsidRDefault="006F75C4" w:rsidP="006F75C4">
      <w:pPr>
        <w:jc w:val="center"/>
      </w:pPr>
      <w:r>
        <w:rPr>
          <w:noProof/>
          <w:lang w:eastAsia="cs-CZ"/>
        </w:rPr>
        <w:lastRenderedPageBreak/>
        <w:drawing>
          <wp:inline distT="0" distB="0" distL="0" distR="0" wp14:anchorId="770C546B" wp14:editId="6EF8C427">
            <wp:extent cx="4325508" cy="3246755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uprava modelu vic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5376" cy="3254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D97873" w14:textId="066ADE32" w:rsidR="00B5570E" w:rsidRPr="00B5570E" w:rsidRDefault="00B5570E" w:rsidP="00B5570E">
      <w:pPr>
        <w:jc w:val="center"/>
      </w:pPr>
      <w:r w:rsidRPr="00B5570E">
        <w:t>It is necessary to stick the magnets correctly in each part.</w:t>
      </w:r>
    </w:p>
    <w:p w14:paraId="4F09B7AD" w14:textId="2CEE956B" w:rsidR="006F75C4" w:rsidRDefault="006F75C4" w:rsidP="006F75C4">
      <w:pPr>
        <w:jc w:val="center"/>
      </w:pPr>
    </w:p>
    <w:p w14:paraId="4A7C068C" w14:textId="0ECC1158" w:rsidR="006F75C4" w:rsidRDefault="006F75C4" w:rsidP="006F75C4">
      <w:pPr>
        <w:jc w:val="center"/>
      </w:pPr>
      <w:r>
        <w:rPr>
          <w:noProof/>
          <w:lang w:eastAsia="cs-CZ"/>
        </w:rPr>
        <w:drawing>
          <wp:inline distT="0" distB="0" distL="0" distR="0" wp14:anchorId="65B0D70B" wp14:editId="181971BC">
            <wp:extent cx="4496792" cy="3371850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lebka prd lepenim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0517" cy="3374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C22041" w14:textId="16331CA1" w:rsidR="006F75C4" w:rsidRDefault="006F75C4" w:rsidP="008F37B5"/>
    <w:p w14:paraId="41DE0BF4" w14:textId="00A2815E" w:rsidR="006F75C4" w:rsidRDefault="006F75C4" w:rsidP="006F75C4">
      <w:pPr>
        <w:jc w:val="center"/>
      </w:pPr>
      <w:r>
        <w:rPr>
          <w:noProof/>
          <w:lang w:eastAsia="cs-CZ"/>
        </w:rPr>
        <w:lastRenderedPageBreak/>
        <w:drawing>
          <wp:inline distT="0" distB="0" distL="0" distR="0" wp14:anchorId="2BC353F2" wp14:editId="6389762B">
            <wp:extent cx="4613994" cy="3460750"/>
            <wp:effectExtent l="0" t="0" r="0" b="635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nalepene magnety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9534" cy="3464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716CFF" w14:textId="77777777" w:rsidR="00430EAC" w:rsidRDefault="00430EAC" w:rsidP="00430EAC"/>
    <w:p w14:paraId="7A6D6118" w14:textId="77777777" w:rsidR="00430EAC" w:rsidRDefault="00430EAC" w:rsidP="00430EAC"/>
    <w:p w14:paraId="26932D11" w14:textId="77777777" w:rsidR="00430EAC" w:rsidRDefault="00430EAC" w:rsidP="00430EAC"/>
    <w:p w14:paraId="3A691277" w14:textId="77777777" w:rsidR="00430EAC" w:rsidRDefault="00430EAC" w:rsidP="00430EAC"/>
    <w:p w14:paraId="60FAED92" w14:textId="77777777" w:rsidR="00430EAC" w:rsidRDefault="00430EAC" w:rsidP="00430EAC"/>
    <w:p w14:paraId="593C9B33" w14:textId="77777777" w:rsidR="00430EAC" w:rsidRDefault="00430EAC" w:rsidP="00430EAC"/>
    <w:p w14:paraId="7267883F" w14:textId="77777777" w:rsidR="00430EAC" w:rsidRDefault="00430EAC" w:rsidP="00430EAC"/>
    <w:p w14:paraId="7F423508" w14:textId="77777777" w:rsidR="00430EAC" w:rsidRDefault="00430EAC" w:rsidP="00430EAC"/>
    <w:p w14:paraId="640D2F4A" w14:textId="77777777" w:rsidR="00430EAC" w:rsidRDefault="00430EAC" w:rsidP="00430EAC"/>
    <w:p w14:paraId="60530AA8" w14:textId="77777777" w:rsidR="00430EAC" w:rsidRDefault="00430EAC" w:rsidP="00430EAC"/>
    <w:p w14:paraId="03269CCC" w14:textId="77777777" w:rsidR="00430EAC" w:rsidRDefault="00430EAC" w:rsidP="00430EAC"/>
    <w:p w14:paraId="4719BC33" w14:textId="77777777" w:rsidR="00430EAC" w:rsidRDefault="00430EAC" w:rsidP="00430EAC"/>
    <w:p w14:paraId="1089A91F" w14:textId="77777777" w:rsidR="00430EAC" w:rsidRDefault="00430EAC" w:rsidP="00430EAC"/>
    <w:p w14:paraId="00BE1296" w14:textId="77777777" w:rsidR="00430EAC" w:rsidRDefault="00B5570E" w:rsidP="00430EAC">
      <w:pPr>
        <w:pStyle w:val="Nadpis3"/>
      </w:pPr>
      <w:bookmarkStart w:id="4" w:name="_Toc117418704"/>
      <w:r w:rsidRPr="00B5570E">
        <w:lastRenderedPageBreak/>
        <w:t>spine model</w:t>
      </w:r>
      <w:bookmarkEnd w:id="4"/>
    </w:p>
    <w:p w14:paraId="766DD0B8" w14:textId="16DBC708" w:rsidR="00917FE9" w:rsidRDefault="00B5570E" w:rsidP="00430EAC">
      <w:r w:rsidRPr="00B5570E">
        <w:t>the model, like all others, needs to be scaled to match the other parts. We followed the skeleton model that we already have at school.</w:t>
      </w:r>
      <w:r w:rsidR="00917FE9">
        <w:rPr>
          <w:noProof/>
          <w:lang w:eastAsia="cs-CZ"/>
        </w:rPr>
        <w:drawing>
          <wp:inline distT="0" distB="0" distL="0" distR="0" wp14:anchorId="7AB2DD93" wp14:editId="7027B504">
            <wp:extent cx="5298916" cy="7065222"/>
            <wp:effectExtent l="0" t="0" r="0" b="254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kostra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6881" cy="7075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1E396F" w14:textId="51E9A61B" w:rsidR="00917FE9" w:rsidRDefault="00B5570E" w:rsidP="00917FE9">
      <w:r w:rsidRPr="00B5570E">
        <w:lastRenderedPageBreak/>
        <w:t xml:space="preserve">And here is the link to the spine model </w:t>
      </w:r>
      <w:r w:rsidR="00917FE9">
        <w:t xml:space="preserve">- </w:t>
      </w:r>
      <w:hyperlink r:id="rId23" w:history="1">
        <w:r w:rsidR="00917FE9" w:rsidRPr="00456153">
          <w:rPr>
            <w:rStyle w:val="Hypertextovodkaz"/>
          </w:rPr>
          <w:t>https://www.thingiverse.com/thing:4982223</w:t>
        </w:r>
      </w:hyperlink>
    </w:p>
    <w:p w14:paraId="53967D02" w14:textId="70349220" w:rsidR="00917FE9" w:rsidRDefault="00917FE9" w:rsidP="00917FE9">
      <w:pPr>
        <w:jc w:val="center"/>
      </w:pPr>
      <w:r>
        <w:rPr>
          <w:noProof/>
          <w:lang w:eastAsia="cs-CZ"/>
        </w:rPr>
        <w:drawing>
          <wp:inline distT="0" distB="0" distL="0" distR="0" wp14:anchorId="2BD6BF6D" wp14:editId="5C075C1D">
            <wp:extent cx="5477639" cy="6935168"/>
            <wp:effectExtent l="0" t="0" r="889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nímek obrazovky (26)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7639" cy="6935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792C93" w14:textId="3E58436E" w:rsidR="006F75C4" w:rsidRDefault="006F75C4" w:rsidP="00917FE9"/>
    <w:p w14:paraId="5B1F98DE" w14:textId="5F2DB0F7" w:rsidR="00917FE9" w:rsidRDefault="00B5570E" w:rsidP="00430EAC">
      <w:bookmarkStart w:id="5" w:name="_Toc117418705"/>
      <w:r w:rsidRPr="00B5570E">
        <w:rPr>
          <w:rStyle w:val="Nadpis2Char"/>
        </w:rPr>
        <w:lastRenderedPageBreak/>
        <w:t>Model of the female pelvis – once again, it can be disassembled thanks to magnets. The link is here</w:t>
      </w:r>
      <w:bookmarkEnd w:id="5"/>
      <w:r>
        <w:rPr>
          <w:rStyle w:val="Nadpis2Char"/>
        </w:rPr>
        <w:t xml:space="preserve"> </w:t>
      </w:r>
      <w:hyperlink r:id="rId25" w:history="1">
        <w:r w:rsidRPr="00BB3D33">
          <w:rPr>
            <w:rStyle w:val="Hypertextovodkaz"/>
          </w:rPr>
          <w:t>https://www.thingiverse.com/thing:4946668</w:t>
        </w:r>
      </w:hyperlink>
    </w:p>
    <w:p w14:paraId="3464A032" w14:textId="31504D5A" w:rsidR="00D91B35" w:rsidRDefault="00836E80" w:rsidP="00D91B35">
      <w:pPr>
        <w:jc w:val="center"/>
      </w:pPr>
      <w:r>
        <w:rPr>
          <w:noProof/>
          <w:lang w:eastAsia="cs-CZ"/>
        </w:rPr>
        <w:drawing>
          <wp:inline distT="0" distB="0" distL="0" distR="0" wp14:anchorId="06B9BE10" wp14:editId="67EE3246">
            <wp:extent cx="4032577" cy="2990850"/>
            <wp:effectExtent l="0" t="0" r="635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nímek obrazovky (27)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0760" cy="2996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801196" w14:textId="4044EAF3" w:rsidR="00D91B35" w:rsidRDefault="00B5570E" w:rsidP="00430EAC">
      <w:pPr>
        <w:spacing w:line="480" w:lineRule="auto"/>
      </w:pPr>
      <w:bookmarkStart w:id="6" w:name="_Toc117418706"/>
      <w:r w:rsidRPr="00B5570E">
        <w:rPr>
          <w:rStyle w:val="Nadpis2Char"/>
        </w:rPr>
        <w:t>Human pelvis model 2</w:t>
      </w:r>
      <w:bookmarkEnd w:id="6"/>
      <w:r>
        <w:rPr>
          <w:rStyle w:val="Nadpis2Char"/>
        </w:rPr>
        <w:t xml:space="preserve"> </w:t>
      </w:r>
      <w:r w:rsidR="00D91B35">
        <w:t xml:space="preserve">- </w:t>
      </w:r>
      <w:hyperlink r:id="rId27" w:history="1">
        <w:r w:rsidR="00D91B35" w:rsidRPr="00456153">
          <w:rPr>
            <w:rStyle w:val="Hypertextovodkaz"/>
          </w:rPr>
          <w:t>https://www.thingiverse.com/thing:4937177</w:t>
        </w:r>
      </w:hyperlink>
    </w:p>
    <w:p w14:paraId="15BF69F8" w14:textId="289B1AE8" w:rsidR="00D91B35" w:rsidRDefault="00D91B35" w:rsidP="00D91B35">
      <w:pPr>
        <w:jc w:val="center"/>
      </w:pPr>
      <w:r>
        <w:rPr>
          <w:noProof/>
          <w:lang w:eastAsia="cs-CZ"/>
        </w:rPr>
        <w:drawing>
          <wp:inline distT="0" distB="0" distL="0" distR="0" wp14:anchorId="6163FDD6" wp14:editId="0825571C">
            <wp:extent cx="3759082" cy="3289300"/>
            <wp:effectExtent l="0" t="0" r="0" b="6350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nímek obrazovky (37)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2241" cy="3292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4B8327" w14:textId="06E1F16B" w:rsidR="00836E80" w:rsidRDefault="00836E80" w:rsidP="00836E80">
      <w:pPr>
        <w:jc w:val="center"/>
      </w:pPr>
    </w:p>
    <w:p w14:paraId="24F74DEB" w14:textId="28DFFB2B" w:rsidR="00836E80" w:rsidRDefault="00B5570E" w:rsidP="00430EAC">
      <w:bookmarkStart w:id="7" w:name="_Toc117418707"/>
      <w:r w:rsidRPr="00B5570E">
        <w:rPr>
          <w:rStyle w:val="Nadpis2Char"/>
        </w:rPr>
        <w:t>Foot Model</w:t>
      </w:r>
      <w:bookmarkEnd w:id="7"/>
      <w:r w:rsidR="00836E80">
        <w:t xml:space="preserve">– </w:t>
      </w:r>
      <w:r w:rsidR="00860A26">
        <w:t>link</w:t>
      </w:r>
      <w:r w:rsidR="00836E80">
        <w:t xml:space="preserve">: </w:t>
      </w:r>
      <w:hyperlink r:id="rId29" w:history="1">
        <w:r w:rsidR="00836E80" w:rsidRPr="00456153">
          <w:rPr>
            <w:rStyle w:val="Hypertextovodkaz"/>
          </w:rPr>
          <w:t>https://www.thingiverse.com/thing:4849504</w:t>
        </w:r>
      </w:hyperlink>
    </w:p>
    <w:p w14:paraId="2323C6AF" w14:textId="06959CB1" w:rsidR="00836E80" w:rsidRDefault="00836E80" w:rsidP="00836E80">
      <w:pPr>
        <w:ind w:left="360"/>
        <w:jc w:val="center"/>
      </w:pPr>
      <w:r>
        <w:rPr>
          <w:noProof/>
          <w:lang w:eastAsia="cs-CZ"/>
        </w:rPr>
        <w:drawing>
          <wp:inline distT="0" distB="0" distL="0" distR="0" wp14:anchorId="51A774DE" wp14:editId="7F37466C">
            <wp:extent cx="3261044" cy="2749550"/>
            <wp:effectExtent l="0" t="0" r="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nímek obrazovky (28)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6126" cy="2753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A8E4BB" w14:textId="2A2C4F7F" w:rsidR="00836E80" w:rsidRDefault="00B5570E" w:rsidP="00430EAC">
      <w:bookmarkStart w:id="8" w:name="_Toc117418708"/>
      <w:r w:rsidRPr="00B5570E">
        <w:rPr>
          <w:rStyle w:val="Nadpis2Char"/>
        </w:rPr>
        <w:t>Hand model (palm)</w:t>
      </w:r>
      <w:bookmarkEnd w:id="8"/>
      <w:r w:rsidR="00836E80">
        <w:t xml:space="preserve"> – </w:t>
      </w:r>
      <w:r w:rsidR="00860A26">
        <w:t xml:space="preserve">link: </w:t>
      </w:r>
      <w:hyperlink r:id="rId31" w:history="1">
        <w:r w:rsidR="00836E80" w:rsidRPr="00456153">
          <w:rPr>
            <w:rStyle w:val="Hypertextovodkaz"/>
          </w:rPr>
          <w:t>https://www.thingiverse.com/thing:4841107</w:t>
        </w:r>
      </w:hyperlink>
    </w:p>
    <w:p w14:paraId="5A215290" w14:textId="40DB8914" w:rsidR="00836E80" w:rsidRDefault="00836E80" w:rsidP="00836E80">
      <w:pPr>
        <w:jc w:val="center"/>
      </w:pPr>
      <w:r>
        <w:rPr>
          <w:noProof/>
          <w:lang w:eastAsia="cs-CZ"/>
        </w:rPr>
        <w:drawing>
          <wp:inline distT="0" distB="0" distL="0" distR="0" wp14:anchorId="3EA151AB" wp14:editId="6307C313">
            <wp:extent cx="4573905" cy="3119901"/>
            <wp:effectExtent l="0" t="0" r="0" b="4445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nímek obrazovky (29)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5056" cy="3127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26957D" w14:textId="39178EC5" w:rsidR="00836E80" w:rsidRDefault="00836E80" w:rsidP="00836E80">
      <w:pPr>
        <w:jc w:val="center"/>
      </w:pPr>
    </w:p>
    <w:p w14:paraId="427B0727" w14:textId="19ED6035" w:rsidR="00836E80" w:rsidRDefault="00B5570E" w:rsidP="00430EAC">
      <w:bookmarkStart w:id="9" w:name="_Toc117418709"/>
      <w:r w:rsidRPr="00B5570E">
        <w:rPr>
          <w:rStyle w:val="Nadpis2Char"/>
        </w:rPr>
        <w:lastRenderedPageBreak/>
        <w:t>Femur Model</w:t>
      </w:r>
      <w:bookmarkEnd w:id="9"/>
      <w:r w:rsidR="00836E80">
        <w:t xml:space="preserve">- </w:t>
      </w:r>
      <w:hyperlink r:id="rId33" w:history="1">
        <w:r w:rsidR="00836E80" w:rsidRPr="00456153">
          <w:rPr>
            <w:rStyle w:val="Hypertextovodkaz"/>
          </w:rPr>
          <w:t>https://www.thingiverse.com/thing:5820</w:t>
        </w:r>
      </w:hyperlink>
      <w:r w:rsidR="00836E80">
        <w:t xml:space="preserve">, </w:t>
      </w:r>
      <w:hyperlink r:id="rId34" w:history="1">
        <w:r w:rsidR="00067CC9" w:rsidRPr="00456153">
          <w:rPr>
            <w:rStyle w:val="Hypertextovodkaz"/>
          </w:rPr>
          <w:t>https://www.thingiverse.com/thing:3295652</w:t>
        </w:r>
      </w:hyperlink>
    </w:p>
    <w:p w14:paraId="64D53E8B" w14:textId="67F3DCFA" w:rsidR="00067CC9" w:rsidRDefault="00067CC9" w:rsidP="00067CC9">
      <w:pPr>
        <w:jc w:val="center"/>
      </w:pPr>
      <w:r>
        <w:rPr>
          <w:noProof/>
          <w:lang w:eastAsia="cs-CZ"/>
        </w:rPr>
        <w:drawing>
          <wp:inline distT="0" distB="0" distL="0" distR="0" wp14:anchorId="7C5D212D" wp14:editId="38DF4200">
            <wp:extent cx="4327904" cy="2755900"/>
            <wp:effectExtent l="0" t="0" r="0" b="635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nímek obrazovky (30).pn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2023" cy="2758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169063" w14:textId="4B93BC7F" w:rsidR="00067CC9" w:rsidRDefault="00067CC9" w:rsidP="00D91B35">
      <w:pPr>
        <w:jc w:val="center"/>
      </w:pPr>
      <w:r>
        <w:rPr>
          <w:noProof/>
          <w:lang w:eastAsia="cs-CZ"/>
        </w:rPr>
        <w:drawing>
          <wp:inline distT="0" distB="0" distL="0" distR="0" wp14:anchorId="3F484FA9" wp14:editId="63E88449">
            <wp:extent cx="4724400" cy="4147528"/>
            <wp:effectExtent l="0" t="0" r="0" b="5715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nímek obrazovky (31).pn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1456" cy="4153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2CE0BA" w14:textId="0C851A05" w:rsidR="00067CC9" w:rsidRDefault="00B5570E" w:rsidP="00430EAC">
      <w:bookmarkStart w:id="10" w:name="_Toc117418710"/>
      <w:r w:rsidRPr="00B5570E">
        <w:rPr>
          <w:rStyle w:val="Nadpis2Char"/>
        </w:rPr>
        <w:lastRenderedPageBreak/>
        <w:t>Model of tibia and fibula</w:t>
      </w:r>
      <w:bookmarkEnd w:id="10"/>
      <w:r w:rsidR="00067CC9">
        <w:t xml:space="preserve">- </w:t>
      </w:r>
      <w:hyperlink r:id="rId37" w:history="1">
        <w:r w:rsidR="00067CC9" w:rsidRPr="00456153">
          <w:rPr>
            <w:rStyle w:val="Hypertextovodkaz"/>
          </w:rPr>
          <w:t>https://www.thingiverse.com/thing:1030467</w:t>
        </w:r>
      </w:hyperlink>
    </w:p>
    <w:p w14:paraId="7977ACF1" w14:textId="3E6176E8" w:rsidR="00067CC9" w:rsidRDefault="00067CC9" w:rsidP="00D91B35">
      <w:pPr>
        <w:jc w:val="center"/>
      </w:pPr>
      <w:r>
        <w:rPr>
          <w:noProof/>
          <w:lang w:eastAsia="cs-CZ"/>
        </w:rPr>
        <w:drawing>
          <wp:inline distT="0" distB="0" distL="0" distR="0" wp14:anchorId="1D5BA656" wp14:editId="06D45AE5">
            <wp:extent cx="4740910" cy="1932760"/>
            <wp:effectExtent l="0" t="0" r="2540" b="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nímek obrazovky (32).pn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9081" cy="1940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87D80B" w14:textId="741789B5" w:rsidR="00067CC9" w:rsidRDefault="00B5570E" w:rsidP="00430EAC">
      <w:bookmarkStart w:id="11" w:name="_Toc117418711"/>
      <w:r w:rsidRPr="00B5570E">
        <w:rPr>
          <w:rStyle w:val="Nadpis2Char"/>
        </w:rPr>
        <w:t>Upper limb model</w:t>
      </w:r>
      <w:bookmarkEnd w:id="11"/>
      <w:r w:rsidR="00067CC9">
        <w:t xml:space="preserve">- </w:t>
      </w:r>
      <w:hyperlink r:id="rId39" w:history="1">
        <w:r w:rsidR="00067CC9" w:rsidRPr="00456153">
          <w:rPr>
            <w:rStyle w:val="Hypertextovodkaz"/>
          </w:rPr>
          <w:t>https://www.thingiverse.com/thing:1352085</w:t>
        </w:r>
      </w:hyperlink>
    </w:p>
    <w:p w14:paraId="7616E27E" w14:textId="0F60333F" w:rsidR="00836E80" w:rsidRPr="008F37B5" w:rsidRDefault="00067CC9" w:rsidP="00067CC9">
      <w:pPr>
        <w:jc w:val="center"/>
      </w:pPr>
      <w:r>
        <w:rPr>
          <w:noProof/>
          <w:lang w:eastAsia="cs-CZ"/>
        </w:rPr>
        <w:drawing>
          <wp:inline distT="0" distB="0" distL="0" distR="0" wp14:anchorId="133A4A8A" wp14:editId="0EE978C3">
            <wp:extent cx="3148142" cy="4229099"/>
            <wp:effectExtent l="0" t="0" r="0" b="635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nímek obrazovky (35).pn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5016" cy="4251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36E80" w:rsidRPr="008F37B5" w:rsidSect="00B24D9C">
      <w:headerReference w:type="default" r:id="rId41"/>
      <w:footerReference w:type="default" r:id="rId42"/>
      <w:pgSz w:w="11900" w:h="16840"/>
      <w:pgMar w:top="1417" w:right="1417" w:bottom="1417" w:left="1417" w:header="215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1AD87D" w14:textId="77777777" w:rsidR="007F618D" w:rsidRDefault="007F618D" w:rsidP="00B24D9C">
      <w:r>
        <w:separator/>
      </w:r>
    </w:p>
  </w:endnote>
  <w:endnote w:type="continuationSeparator" w:id="0">
    <w:p w14:paraId="748E847D" w14:textId="77777777" w:rsidR="007F618D" w:rsidRDefault="007F618D" w:rsidP="00B24D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7DBB78" w14:textId="77777777" w:rsidR="00384145" w:rsidRDefault="00384145" w:rsidP="00B24D9C">
    <w:pPr>
      <w:pStyle w:val="Zpat"/>
    </w:pPr>
    <w:r w:rsidRPr="00384145">
      <w:rPr>
        <w:noProof/>
        <w:lang w:eastAsia="cs-CZ"/>
      </w:rPr>
      <w:drawing>
        <wp:anchor distT="0" distB="0" distL="114300" distR="114300" simplePos="0" relativeHeight="251658240" behindDoc="1" locked="0" layoutInCell="1" allowOverlap="1" wp14:anchorId="063025B5" wp14:editId="002353AB">
          <wp:simplePos x="0" y="0"/>
          <wp:positionH relativeFrom="column">
            <wp:posOffset>-1148080</wp:posOffset>
          </wp:positionH>
          <wp:positionV relativeFrom="paragraph">
            <wp:posOffset>-1477442</wp:posOffset>
          </wp:positionV>
          <wp:extent cx="7826384" cy="2121049"/>
          <wp:effectExtent l="0" t="0" r="0" b="0"/>
          <wp:wrapNone/>
          <wp:docPr id="9" name="Obrázek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26384" cy="212104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459053" w14:textId="77777777" w:rsidR="007F618D" w:rsidRDefault="007F618D" w:rsidP="00B24D9C">
      <w:r>
        <w:separator/>
      </w:r>
    </w:p>
  </w:footnote>
  <w:footnote w:type="continuationSeparator" w:id="0">
    <w:p w14:paraId="51DE9A2D" w14:textId="77777777" w:rsidR="007F618D" w:rsidRDefault="007F618D" w:rsidP="00B24D9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7BA440" w14:textId="77777777" w:rsidR="00384145" w:rsidRDefault="005F23C7" w:rsidP="00B24D9C">
    <w:pPr>
      <w:pStyle w:val="Zhlav"/>
    </w:pPr>
    <w:r w:rsidRPr="005F23C7">
      <w:rPr>
        <w:noProof/>
        <w:lang w:eastAsia="cs-CZ"/>
      </w:rPr>
      <w:drawing>
        <wp:anchor distT="0" distB="0" distL="114300" distR="114300" simplePos="0" relativeHeight="251660288" behindDoc="1" locked="0" layoutInCell="1" allowOverlap="1" wp14:anchorId="69B59A78" wp14:editId="76F3E89F">
          <wp:simplePos x="0" y="0"/>
          <wp:positionH relativeFrom="column">
            <wp:posOffset>2540</wp:posOffset>
          </wp:positionH>
          <wp:positionV relativeFrom="paragraph">
            <wp:posOffset>-875233</wp:posOffset>
          </wp:positionV>
          <wp:extent cx="5756910" cy="594360"/>
          <wp:effectExtent l="0" t="0" r="0" b="2540"/>
          <wp:wrapNone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56910" cy="5943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E5903AB" w14:textId="77777777" w:rsidR="00384145" w:rsidRDefault="00384145" w:rsidP="00B24D9C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028004F"/>
    <w:multiLevelType w:val="hybridMultilevel"/>
    <w:tmpl w:val="D054C534"/>
    <w:lvl w:ilvl="0" w:tplc="F5E4BC56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22C5CAA"/>
    <w:multiLevelType w:val="hybridMultilevel"/>
    <w:tmpl w:val="76FC19A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75731924">
    <w:abstractNumId w:val="1"/>
  </w:num>
  <w:num w:numId="2" w16cid:durableId="163625129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3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149E4"/>
    <w:rsid w:val="00035429"/>
    <w:rsid w:val="00067CC9"/>
    <w:rsid w:val="000A6C7D"/>
    <w:rsid w:val="00161C29"/>
    <w:rsid w:val="0017789B"/>
    <w:rsid w:val="001A7D03"/>
    <w:rsid w:val="001C2F0E"/>
    <w:rsid w:val="002E753C"/>
    <w:rsid w:val="00384145"/>
    <w:rsid w:val="003D6400"/>
    <w:rsid w:val="00430EAC"/>
    <w:rsid w:val="00463495"/>
    <w:rsid w:val="00503ADF"/>
    <w:rsid w:val="005F0910"/>
    <w:rsid w:val="005F23C7"/>
    <w:rsid w:val="00627D9F"/>
    <w:rsid w:val="006B3869"/>
    <w:rsid w:val="006F75C4"/>
    <w:rsid w:val="00722E2B"/>
    <w:rsid w:val="00780D02"/>
    <w:rsid w:val="007F618D"/>
    <w:rsid w:val="00836E80"/>
    <w:rsid w:val="00860A26"/>
    <w:rsid w:val="008F37B5"/>
    <w:rsid w:val="00917FE9"/>
    <w:rsid w:val="009245E6"/>
    <w:rsid w:val="00A149E4"/>
    <w:rsid w:val="00A175C1"/>
    <w:rsid w:val="00B24D9C"/>
    <w:rsid w:val="00B27E26"/>
    <w:rsid w:val="00B5570E"/>
    <w:rsid w:val="00C92BFA"/>
    <w:rsid w:val="00D3047F"/>
    <w:rsid w:val="00D91B35"/>
    <w:rsid w:val="00D97AD0"/>
    <w:rsid w:val="00DF6E90"/>
    <w:rsid w:val="00F54AAE"/>
    <w:rsid w:val="00FF3E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692E3AD"/>
  <w15:docId w15:val="{BCFF1B1A-09AA-45B2-91DB-7DBEA9ED5B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1"/>
        <w:szCs w:val="21"/>
        <w:lang w:val="cs-CZ" w:eastAsia="en-US" w:bidi="ar-SA"/>
      </w:rPr>
    </w:rPrDefault>
    <w:pPrDefault>
      <w:pPr>
        <w:spacing w:after="160" w:line="30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6B3869"/>
  </w:style>
  <w:style w:type="paragraph" w:styleId="Nadpis1">
    <w:name w:val="heading 1"/>
    <w:basedOn w:val="Normln"/>
    <w:next w:val="Normln"/>
    <w:link w:val="Nadpis1Char"/>
    <w:uiPriority w:val="9"/>
    <w:qFormat/>
    <w:rsid w:val="006B3869"/>
    <w:pPr>
      <w:keepNext/>
      <w:keepLines/>
      <w:spacing w:before="320" w:after="80" w:line="240" w:lineRule="auto"/>
      <w:jc w:val="center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6B3869"/>
    <w:pPr>
      <w:keepNext/>
      <w:keepLines/>
      <w:spacing w:before="160" w:after="40" w:line="240" w:lineRule="auto"/>
      <w:jc w:val="center"/>
      <w:outlineLvl w:val="1"/>
    </w:pPr>
    <w:rPr>
      <w:rFonts w:asciiTheme="majorHAnsi" w:eastAsiaTheme="majorEastAsia" w:hAnsiTheme="majorHAnsi" w:cstheme="majorBidi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6B3869"/>
    <w:pPr>
      <w:keepNext/>
      <w:keepLines/>
      <w:spacing w:before="160" w:after="0" w:line="240" w:lineRule="auto"/>
      <w:outlineLvl w:val="2"/>
    </w:pPr>
    <w:rPr>
      <w:rFonts w:asciiTheme="majorHAnsi" w:eastAsiaTheme="majorEastAsia" w:hAnsiTheme="majorHAnsi" w:cstheme="majorBidi"/>
      <w:sz w:val="32"/>
      <w:szCs w:val="32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6B3869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i/>
      <w:iCs/>
      <w:sz w:val="30"/>
      <w:szCs w:val="30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6B3869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sz w:val="28"/>
      <w:szCs w:val="28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6B3869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sz w:val="26"/>
      <w:szCs w:val="2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6B3869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sz w:val="24"/>
      <w:szCs w:val="24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6B3869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6B3869"/>
    <w:pPr>
      <w:keepNext/>
      <w:keepLines/>
      <w:spacing w:before="40" w:after="0"/>
      <w:outlineLvl w:val="8"/>
    </w:pPr>
    <w:rPr>
      <w:b/>
      <w:bCs/>
      <w:i/>
      <w:iCs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384145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384145"/>
  </w:style>
  <w:style w:type="paragraph" w:styleId="Zpat">
    <w:name w:val="footer"/>
    <w:basedOn w:val="Normln"/>
    <w:link w:val="ZpatChar"/>
    <w:uiPriority w:val="99"/>
    <w:unhideWhenUsed/>
    <w:rsid w:val="00384145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384145"/>
  </w:style>
  <w:style w:type="character" w:customStyle="1" w:styleId="Nadpis1Char">
    <w:name w:val="Nadpis 1 Char"/>
    <w:basedOn w:val="Standardnpsmoodstavce"/>
    <w:link w:val="Nadpis1"/>
    <w:uiPriority w:val="9"/>
    <w:rsid w:val="006B3869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rsid w:val="006B3869"/>
    <w:rPr>
      <w:rFonts w:asciiTheme="majorHAnsi" w:eastAsiaTheme="majorEastAsia" w:hAnsiTheme="majorHAnsi" w:cstheme="majorBidi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rsid w:val="006B3869"/>
    <w:rPr>
      <w:rFonts w:asciiTheme="majorHAnsi" w:eastAsiaTheme="majorEastAsia" w:hAnsiTheme="majorHAnsi" w:cstheme="majorBidi"/>
      <w:sz w:val="32"/>
      <w:szCs w:val="32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6B3869"/>
    <w:rPr>
      <w:rFonts w:asciiTheme="majorHAnsi" w:eastAsiaTheme="majorEastAsia" w:hAnsiTheme="majorHAnsi" w:cstheme="majorBidi"/>
      <w:i/>
      <w:iCs/>
      <w:sz w:val="30"/>
      <w:szCs w:val="30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6B3869"/>
    <w:rPr>
      <w:rFonts w:asciiTheme="majorHAnsi" w:eastAsiaTheme="majorEastAsia" w:hAnsiTheme="majorHAnsi" w:cstheme="majorBidi"/>
      <w:sz w:val="28"/>
      <w:szCs w:val="28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6B3869"/>
    <w:rPr>
      <w:rFonts w:asciiTheme="majorHAnsi" w:eastAsiaTheme="majorEastAsia" w:hAnsiTheme="majorHAnsi" w:cstheme="majorBidi"/>
      <w:i/>
      <w:iCs/>
      <w:sz w:val="26"/>
      <w:szCs w:val="2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6B3869"/>
    <w:rPr>
      <w:rFonts w:asciiTheme="majorHAnsi" w:eastAsiaTheme="majorEastAsia" w:hAnsiTheme="majorHAnsi" w:cstheme="majorBidi"/>
      <w:sz w:val="24"/>
      <w:szCs w:val="24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6B3869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6B3869"/>
    <w:rPr>
      <w:b/>
      <w:bCs/>
      <w:i/>
      <w:iCs/>
    </w:rPr>
  </w:style>
  <w:style w:type="paragraph" w:styleId="Titulek">
    <w:name w:val="caption"/>
    <w:basedOn w:val="Normln"/>
    <w:next w:val="Normln"/>
    <w:uiPriority w:val="35"/>
    <w:semiHidden/>
    <w:unhideWhenUsed/>
    <w:qFormat/>
    <w:rsid w:val="006B3869"/>
    <w:pPr>
      <w:spacing w:line="240" w:lineRule="auto"/>
    </w:pPr>
    <w:rPr>
      <w:b/>
      <w:bCs/>
      <w:color w:val="404040" w:themeColor="text1" w:themeTint="BF"/>
      <w:sz w:val="16"/>
      <w:szCs w:val="16"/>
    </w:rPr>
  </w:style>
  <w:style w:type="paragraph" w:styleId="Nzev">
    <w:name w:val="Title"/>
    <w:basedOn w:val="Normln"/>
    <w:next w:val="Normln"/>
    <w:link w:val="NzevChar"/>
    <w:uiPriority w:val="10"/>
    <w:qFormat/>
    <w:rsid w:val="006B3869"/>
    <w:pPr>
      <w:pBdr>
        <w:top w:val="single" w:sz="6" w:space="8" w:color="A5A5A5" w:themeColor="accent3"/>
        <w:bottom w:val="single" w:sz="6" w:space="8" w:color="A5A5A5" w:themeColor="accent3"/>
      </w:pBdr>
      <w:spacing w:after="400" w:line="240" w:lineRule="auto"/>
      <w:contextualSpacing/>
      <w:jc w:val="center"/>
    </w:pPr>
    <w:rPr>
      <w:rFonts w:asciiTheme="majorHAnsi" w:eastAsiaTheme="majorEastAsia" w:hAnsiTheme="majorHAnsi" w:cstheme="majorBidi"/>
      <w:caps/>
      <w:color w:val="44546A" w:themeColor="text2"/>
      <w:spacing w:val="30"/>
      <w:sz w:val="72"/>
      <w:szCs w:val="72"/>
    </w:rPr>
  </w:style>
  <w:style w:type="character" w:customStyle="1" w:styleId="NzevChar">
    <w:name w:val="Název Char"/>
    <w:basedOn w:val="Standardnpsmoodstavce"/>
    <w:link w:val="Nzev"/>
    <w:uiPriority w:val="10"/>
    <w:rsid w:val="006B3869"/>
    <w:rPr>
      <w:rFonts w:asciiTheme="majorHAnsi" w:eastAsiaTheme="majorEastAsia" w:hAnsiTheme="majorHAnsi" w:cstheme="majorBidi"/>
      <w:caps/>
      <w:color w:val="44546A" w:themeColor="text2"/>
      <w:spacing w:val="30"/>
      <w:sz w:val="72"/>
      <w:szCs w:val="72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6B3869"/>
    <w:pPr>
      <w:numPr>
        <w:ilvl w:val="1"/>
      </w:numPr>
      <w:jc w:val="center"/>
    </w:pPr>
    <w:rPr>
      <w:color w:val="44546A" w:themeColor="text2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6B3869"/>
    <w:rPr>
      <w:color w:val="44546A" w:themeColor="text2"/>
      <w:sz w:val="28"/>
      <w:szCs w:val="28"/>
    </w:rPr>
  </w:style>
  <w:style w:type="character" w:styleId="Siln">
    <w:name w:val="Strong"/>
    <w:basedOn w:val="Standardnpsmoodstavce"/>
    <w:uiPriority w:val="22"/>
    <w:qFormat/>
    <w:rsid w:val="006B3869"/>
    <w:rPr>
      <w:b/>
      <w:bCs/>
    </w:rPr>
  </w:style>
  <w:style w:type="character" w:styleId="Zdraznn">
    <w:name w:val="Emphasis"/>
    <w:basedOn w:val="Standardnpsmoodstavce"/>
    <w:uiPriority w:val="20"/>
    <w:qFormat/>
    <w:rsid w:val="006B3869"/>
    <w:rPr>
      <w:i/>
      <w:iCs/>
      <w:color w:val="000000" w:themeColor="text1"/>
    </w:rPr>
  </w:style>
  <w:style w:type="paragraph" w:styleId="Bezmezer">
    <w:name w:val="No Spacing"/>
    <w:uiPriority w:val="1"/>
    <w:qFormat/>
    <w:rsid w:val="006B3869"/>
    <w:pPr>
      <w:spacing w:after="0" w:line="240" w:lineRule="auto"/>
    </w:pPr>
  </w:style>
  <w:style w:type="paragraph" w:styleId="Citt">
    <w:name w:val="Quote"/>
    <w:basedOn w:val="Normln"/>
    <w:next w:val="Normln"/>
    <w:link w:val="CittChar"/>
    <w:uiPriority w:val="29"/>
    <w:qFormat/>
    <w:rsid w:val="006B3869"/>
    <w:pPr>
      <w:spacing w:before="160"/>
      <w:ind w:left="720" w:right="720"/>
      <w:jc w:val="center"/>
    </w:pPr>
    <w:rPr>
      <w:i/>
      <w:iCs/>
      <w:color w:val="7B7B7B" w:themeColor="accent3" w:themeShade="BF"/>
      <w:sz w:val="24"/>
      <w:szCs w:val="24"/>
    </w:rPr>
  </w:style>
  <w:style w:type="character" w:customStyle="1" w:styleId="CittChar">
    <w:name w:val="Citát Char"/>
    <w:basedOn w:val="Standardnpsmoodstavce"/>
    <w:link w:val="Citt"/>
    <w:uiPriority w:val="29"/>
    <w:rsid w:val="006B3869"/>
    <w:rPr>
      <w:i/>
      <w:iCs/>
      <w:color w:val="7B7B7B" w:themeColor="accent3" w:themeShade="BF"/>
      <w:sz w:val="24"/>
      <w:szCs w:val="24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6B3869"/>
    <w:pPr>
      <w:spacing w:before="160" w:line="276" w:lineRule="auto"/>
      <w:ind w:left="936" w:right="936"/>
      <w:jc w:val="center"/>
    </w:pPr>
    <w:rPr>
      <w:rFonts w:asciiTheme="majorHAnsi" w:eastAsiaTheme="majorEastAsia" w:hAnsiTheme="majorHAnsi" w:cstheme="majorBidi"/>
      <w:caps/>
      <w:color w:val="2F5496" w:themeColor="accent1" w:themeShade="BF"/>
      <w:sz w:val="28"/>
      <w:szCs w:val="28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6B3869"/>
    <w:rPr>
      <w:rFonts w:asciiTheme="majorHAnsi" w:eastAsiaTheme="majorEastAsia" w:hAnsiTheme="majorHAnsi" w:cstheme="majorBidi"/>
      <w:caps/>
      <w:color w:val="2F5496" w:themeColor="accent1" w:themeShade="BF"/>
      <w:sz w:val="28"/>
      <w:szCs w:val="28"/>
    </w:rPr>
  </w:style>
  <w:style w:type="character" w:styleId="Zdraznnjemn">
    <w:name w:val="Subtle Emphasis"/>
    <w:basedOn w:val="Standardnpsmoodstavce"/>
    <w:uiPriority w:val="19"/>
    <w:qFormat/>
    <w:rsid w:val="006B3869"/>
    <w:rPr>
      <w:i/>
      <w:iCs/>
      <w:color w:val="595959" w:themeColor="text1" w:themeTint="A6"/>
    </w:rPr>
  </w:style>
  <w:style w:type="character" w:styleId="Zdraznnintenzivn">
    <w:name w:val="Intense Emphasis"/>
    <w:basedOn w:val="Standardnpsmoodstavce"/>
    <w:uiPriority w:val="21"/>
    <w:qFormat/>
    <w:rsid w:val="006B3869"/>
    <w:rPr>
      <w:b/>
      <w:bCs/>
      <w:i/>
      <w:iCs/>
      <w:color w:val="auto"/>
    </w:rPr>
  </w:style>
  <w:style w:type="character" w:styleId="Odkazjemn">
    <w:name w:val="Subtle Reference"/>
    <w:basedOn w:val="Standardnpsmoodstavce"/>
    <w:uiPriority w:val="31"/>
    <w:qFormat/>
    <w:rsid w:val="006B3869"/>
    <w:rPr>
      <w:caps w:val="0"/>
      <w:smallCaps/>
      <w:color w:val="404040" w:themeColor="text1" w:themeTint="BF"/>
      <w:spacing w:val="0"/>
      <w:u w:val="single" w:color="7F7F7F" w:themeColor="text1" w:themeTint="80"/>
    </w:rPr>
  </w:style>
  <w:style w:type="character" w:styleId="Odkazintenzivn">
    <w:name w:val="Intense Reference"/>
    <w:basedOn w:val="Standardnpsmoodstavce"/>
    <w:uiPriority w:val="32"/>
    <w:qFormat/>
    <w:rsid w:val="006B3869"/>
    <w:rPr>
      <w:b/>
      <w:bCs/>
      <w:caps w:val="0"/>
      <w:smallCaps/>
      <w:color w:val="auto"/>
      <w:spacing w:val="0"/>
      <w:u w:val="single"/>
    </w:rPr>
  </w:style>
  <w:style w:type="character" w:styleId="Nzevknihy">
    <w:name w:val="Book Title"/>
    <w:basedOn w:val="Standardnpsmoodstavce"/>
    <w:uiPriority w:val="33"/>
    <w:qFormat/>
    <w:rsid w:val="006B3869"/>
    <w:rPr>
      <w:b/>
      <w:bCs/>
      <w:caps w:val="0"/>
      <w:smallCaps/>
      <w:spacing w:val="0"/>
    </w:rPr>
  </w:style>
  <w:style w:type="paragraph" w:styleId="Nadpisobsahu">
    <w:name w:val="TOC Heading"/>
    <w:basedOn w:val="Nadpis1"/>
    <w:next w:val="Normln"/>
    <w:uiPriority w:val="39"/>
    <w:unhideWhenUsed/>
    <w:qFormat/>
    <w:rsid w:val="006B3869"/>
    <w:pPr>
      <w:outlineLvl w:val="9"/>
    </w:pPr>
  </w:style>
  <w:style w:type="paragraph" w:styleId="Obsah1">
    <w:name w:val="toc 1"/>
    <w:basedOn w:val="Normln"/>
    <w:next w:val="Normln"/>
    <w:autoRedefine/>
    <w:uiPriority w:val="39"/>
    <w:unhideWhenUsed/>
    <w:rsid w:val="006B3869"/>
    <w:pPr>
      <w:spacing w:after="100"/>
    </w:pPr>
  </w:style>
  <w:style w:type="character" w:styleId="Hypertextovodkaz">
    <w:name w:val="Hyperlink"/>
    <w:basedOn w:val="Standardnpsmoodstavce"/>
    <w:uiPriority w:val="99"/>
    <w:unhideWhenUsed/>
    <w:rsid w:val="006B3869"/>
    <w:rPr>
      <w:color w:val="0563C1" w:themeColor="hyperlink"/>
      <w:u w:val="single"/>
    </w:rPr>
  </w:style>
  <w:style w:type="paragraph" w:styleId="Obsah2">
    <w:name w:val="toc 2"/>
    <w:basedOn w:val="Normln"/>
    <w:next w:val="Normln"/>
    <w:autoRedefine/>
    <w:uiPriority w:val="39"/>
    <w:unhideWhenUsed/>
    <w:rsid w:val="006B3869"/>
    <w:pPr>
      <w:spacing w:after="100"/>
      <w:ind w:left="210"/>
    </w:pPr>
  </w:style>
  <w:style w:type="paragraph" w:styleId="Obsah3">
    <w:name w:val="toc 3"/>
    <w:basedOn w:val="Normln"/>
    <w:next w:val="Normln"/>
    <w:autoRedefine/>
    <w:uiPriority w:val="39"/>
    <w:unhideWhenUsed/>
    <w:rsid w:val="00F54AAE"/>
    <w:pPr>
      <w:tabs>
        <w:tab w:val="right" w:leader="dot" w:pos="9056"/>
      </w:tabs>
      <w:spacing w:after="100"/>
    </w:pPr>
    <w:rPr>
      <w:noProof/>
    </w:rPr>
  </w:style>
  <w:style w:type="paragraph" w:styleId="Odstavecseseznamem">
    <w:name w:val="List Paragraph"/>
    <w:basedOn w:val="Normln"/>
    <w:uiPriority w:val="34"/>
    <w:qFormat/>
    <w:rsid w:val="00161C29"/>
    <w:pPr>
      <w:ind w:left="720"/>
      <w:contextualSpacing/>
    </w:pPr>
  </w:style>
  <w:style w:type="paragraph" w:styleId="Normlnweb">
    <w:name w:val="Normal (Web)"/>
    <w:basedOn w:val="Normln"/>
    <w:uiPriority w:val="99"/>
    <w:semiHidden/>
    <w:unhideWhenUsed/>
    <w:rsid w:val="00B557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Nevyeenzmnka">
    <w:name w:val="Unresolved Mention"/>
    <w:basedOn w:val="Standardnpsmoodstavce"/>
    <w:uiPriority w:val="99"/>
    <w:semiHidden/>
    <w:unhideWhenUsed/>
    <w:rsid w:val="00B5570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450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44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43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4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prusa3d.com/cs/produkt/stavebnice-3d-tiskarny-original-prusa-i3-mk3s-3/" TargetMode="External"/><Relationship Id="rId13" Type="http://schemas.openxmlformats.org/officeDocument/2006/relationships/hyperlink" Target="http://www.neomag.cz/cz/katalog/neodymove-magnety/valce/magnet-nv0065-3x1-5-n42/?from_katalog=1,razeni" TargetMode="External"/><Relationship Id="rId18" Type="http://schemas.openxmlformats.org/officeDocument/2006/relationships/image" Target="media/image2.jpeg"/><Relationship Id="rId26" Type="http://schemas.openxmlformats.org/officeDocument/2006/relationships/image" Target="media/image8.png"/><Relationship Id="rId39" Type="http://schemas.openxmlformats.org/officeDocument/2006/relationships/hyperlink" Target="https://www.thingiverse.com/thing:1352085" TargetMode="External"/><Relationship Id="rId3" Type="http://schemas.openxmlformats.org/officeDocument/2006/relationships/styles" Target="styles.xml"/><Relationship Id="rId21" Type="http://schemas.openxmlformats.org/officeDocument/2006/relationships/image" Target="media/image5.jpg"/><Relationship Id="rId34" Type="http://schemas.openxmlformats.org/officeDocument/2006/relationships/hyperlink" Target="https://www.thingiverse.com/thing:3295652" TargetMode="External"/><Relationship Id="rId42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https://www.alza.cz/hobby/krt452002-modelarske-noziky-sada-36ks-d6774988.htm?kampan=adwho_hobby-a-zahrada_pla_all_hobby-a-zahrada-css_rucni-naradi_c_1003737___409276959993_~89341522482~&amp;gclid=CjwKCAiAzrWOBhBjEiwAq85QZ0BmWYBwC4tGAUiFnM430FnaCzNE05PFUfx6V3j695ICxckLdYJilBoChkMQAvD_BwE" TargetMode="External"/><Relationship Id="rId17" Type="http://schemas.openxmlformats.org/officeDocument/2006/relationships/image" Target="media/image1.png"/><Relationship Id="rId25" Type="http://schemas.openxmlformats.org/officeDocument/2006/relationships/hyperlink" Target="https://www.thingiverse.com/thing:4946668" TargetMode="External"/><Relationship Id="rId33" Type="http://schemas.openxmlformats.org/officeDocument/2006/relationships/hyperlink" Target="https://www.thingiverse.com/thing:5820" TargetMode="External"/><Relationship Id="rId38" Type="http://schemas.openxmlformats.org/officeDocument/2006/relationships/image" Target="media/image14.png"/><Relationship Id="rId2" Type="http://schemas.openxmlformats.org/officeDocument/2006/relationships/numbering" Target="numbering.xml"/><Relationship Id="rId16" Type="http://schemas.openxmlformats.org/officeDocument/2006/relationships/hyperlink" Target="https://www.thingiverse.com/thing:4830026?fbclid=IwAR1THNG8fDaSkhpWNWe4OqMETV_nY49tXryAA2aL6W4fAW_TF1LfOZcyUss" TargetMode="External"/><Relationship Id="rId20" Type="http://schemas.openxmlformats.org/officeDocument/2006/relationships/image" Target="media/image4.jpg"/><Relationship Id="rId29" Type="http://schemas.openxmlformats.org/officeDocument/2006/relationships/hyperlink" Target="https://www.thingiverse.com/thing:4849504" TargetMode="External"/><Relationship Id="rId41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datart.cz/mini-bruska-extol-craft-404111-130-w.html?gclid=CjwKCAiAzrWOBhBjEiwAq85QZ05XJrzB0v64dGQ_l3n9Ei1bxcuZS4R5fMU9cgXOJaptGArwhXa-FRoC0osQAvD_BwE" TargetMode="External"/><Relationship Id="rId24" Type="http://schemas.openxmlformats.org/officeDocument/2006/relationships/image" Target="media/image7.png"/><Relationship Id="rId32" Type="http://schemas.openxmlformats.org/officeDocument/2006/relationships/image" Target="media/image11.png"/><Relationship Id="rId37" Type="http://schemas.openxmlformats.org/officeDocument/2006/relationships/hyperlink" Target="https://www.thingiverse.com/thing:1030467" TargetMode="External"/><Relationship Id="rId40" Type="http://schemas.openxmlformats.org/officeDocument/2006/relationships/image" Target="media/image15.png"/><Relationship Id="rId5" Type="http://schemas.openxmlformats.org/officeDocument/2006/relationships/webSettings" Target="webSettings.xml"/><Relationship Id="rId15" Type="http://schemas.openxmlformats.org/officeDocument/2006/relationships/hyperlink" Target="https://www.lepidla-online.cz/eshop/p/loctite-406-20-g-vterinove-lepidlo-50/?gclid=CjwKCAiAzrWOBhBjEiwAq85QZ3OMy5ght9I6NnVPTUZKbwQT5bwyax2SrDhh03mD6kkrL6vuU20Z4BoCcq8QAvD_BwE" TargetMode="External"/><Relationship Id="rId23" Type="http://schemas.openxmlformats.org/officeDocument/2006/relationships/hyperlink" Target="https://www.thingiverse.com/thing:4982223" TargetMode="External"/><Relationship Id="rId28" Type="http://schemas.openxmlformats.org/officeDocument/2006/relationships/image" Target="media/image9.png"/><Relationship Id="rId36" Type="http://schemas.openxmlformats.org/officeDocument/2006/relationships/image" Target="media/image13.png"/><Relationship Id="rId10" Type="http://schemas.openxmlformats.org/officeDocument/2006/relationships/hyperlink" Target="https://www.prusa3d.com/cs/produkt/pla-extrafill-metallic-grey-750g/" TargetMode="External"/><Relationship Id="rId19" Type="http://schemas.openxmlformats.org/officeDocument/2006/relationships/image" Target="media/image3.jpg"/><Relationship Id="rId31" Type="http://schemas.openxmlformats.org/officeDocument/2006/relationships/hyperlink" Target="https://www.thingiverse.com/thing:4841107" TargetMode="External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www.vyuka-vzdelavani.cz/3d-tisk/matter-and-form-v2-3d-skener.html" TargetMode="External"/><Relationship Id="rId14" Type="http://schemas.openxmlformats.org/officeDocument/2006/relationships/hyperlink" Target="http://www.neomag.cz/cz/katalog/neodymove-magnety/valce/magnet-nv340-6x3-n38/?from_katalog=2,razeni" TargetMode="External"/><Relationship Id="rId22" Type="http://schemas.openxmlformats.org/officeDocument/2006/relationships/image" Target="media/image6.jpg"/><Relationship Id="rId27" Type="http://schemas.openxmlformats.org/officeDocument/2006/relationships/hyperlink" Target="https://www.thingiverse.com/thing:4937177" TargetMode="External"/><Relationship Id="rId30" Type="http://schemas.openxmlformats.org/officeDocument/2006/relationships/image" Target="media/image10.png"/><Relationship Id="rId35" Type="http://schemas.openxmlformats.org/officeDocument/2006/relationships/image" Target="media/image12.png"/><Relationship Id="rId43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YSOCI~1\AppData\Local\Temp\DigiME_hl_papir_sablona-CZ-5.dotx" TargetMode="Externa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B10A695-0967-4C1E-84B6-6E01FED13D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DigiME_hl_papir_sablona-CZ-5.dotx</Template>
  <TotalTime>150</TotalTime>
  <Pages>14</Pages>
  <Words>880</Words>
  <Characters>5198</Characters>
  <Application>Microsoft Office Word</Application>
  <DocSecurity>0</DocSecurity>
  <Lines>43</Lines>
  <Paragraphs>12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VysocinaEducation</dc:creator>
  <cp:lastModifiedBy>David</cp:lastModifiedBy>
  <cp:revision>15</cp:revision>
  <cp:lastPrinted>2022-11-06T19:52:00Z</cp:lastPrinted>
  <dcterms:created xsi:type="dcterms:W3CDTF">2020-01-28T14:31:00Z</dcterms:created>
  <dcterms:modified xsi:type="dcterms:W3CDTF">2022-11-06T19:53:00Z</dcterms:modified>
</cp:coreProperties>
</file>